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2FFA4E60" w14:textId="5E19C88D" w:rsidR="009D7265" w:rsidRDefault="00CE4727" w:rsidP="00B44113">
      <w:pPr>
        <w:pStyle w:val="Heading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DA1E95" wp14:editId="330DE01E">
                <wp:simplePos x="0" y="0"/>
                <wp:positionH relativeFrom="column">
                  <wp:posOffset>4533900</wp:posOffset>
                </wp:positionH>
                <wp:positionV relativeFrom="paragraph">
                  <wp:posOffset>-289560</wp:posOffset>
                </wp:positionV>
                <wp:extent cx="1551305" cy="274320"/>
                <wp:effectExtent l="0" t="0" r="10795" b="11430"/>
                <wp:wrapNone/>
                <wp:docPr id="1700739091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53B426" w14:textId="20E47989" w:rsidR="00CE4727" w:rsidRDefault="004C6C51">
                            <w:r>
                              <w:t>Ju</w:t>
                            </w:r>
                            <w:r w:rsidR="00E0615A">
                              <w:t>ly</w:t>
                            </w:r>
                            <w:r w:rsidR="008E4300">
                              <w:t>, 202</w:t>
                            </w:r>
                            <w:r w:rsidR="00F31E83"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A1E95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357pt;margin-top:-22.8pt;width:122.15pt;height:21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" fillcolor="white [3201]" strokeweight=".5pt">
                <v:textbox>
                  <w:txbxContent>
                    <w:p w14:paraId="5E53B426" w14:textId="20E47989" w:rsidR="00CE4727" w:rsidRDefault="004C6C51">
                      <w:r>
                        <w:t>Ju</w:t>
                      </w:r>
                      <w:r w:rsidR="00E0615A">
                        <w:t>ly</w:t>
                      </w:r>
                      <w:r w:rsidR="008E4300">
                        <w:t>, 202</w:t>
                      </w:r>
                      <w:r w:rsidR="00F31E83"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568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3768D03" wp14:editId="0B1E77AE">
                <wp:simplePos x="0" y="0"/>
                <wp:positionH relativeFrom="page">
                  <wp:posOffset>5661660</wp:posOffset>
                </wp:positionH>
                <wp:positionV relativeFrom="page">
                  <wp:posOffset>556260</wp:posOffset>
                </wp:positionV>
                <wp:extent cx="1469390" cy="511810"/>
                <wp:effectExtent l="0" t="0" r="16510" b="2540"/>
                <wp:wrapNone/>
                <wp:docPr id="6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9390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9D622" w14:textId="0A306873" w:rsidR="006F5383" w:rsidRPr="00324779" w:rsidRDefault="006F5383" w:rsidP="005B0974">
                            <w:pPr>
                              <w:pStyle w:val="Date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Newsletter</w:t>
                            </w:r>
                            <w:r w:rsidR="00BC17E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582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8409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1C1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683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Dec</w:t>
                            </w:r>
                            <w:r w:rsidR="00DB5AB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em</w:t>
                            </w:r>
                            <w:r w:rsidR="009D5FB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ber</w:t>
                            </w:r>
                            <w:r w:rsidR="001A137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,</w:t>
                            </w:r>
                            <w:r w:rsidR="0059726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A5403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68D03" id="Text Box 12" o:spid="_x0000_s1027" type="#_x0000_t202" style="position:absolute;margin-left:445.8pt;margin-top:43.8pt;width:115.7pt;height:40.3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" filled="f" stroked="f">
                <v:textbox inset="0,0,0,0">
                  <w:txbxContent>
                    <w:p w14:paraId="57E9D622" w14:textId="0A306873" w:rsidR="006F5383" w:rsidRPr="00324779" w:rsidRDefault="006F5383" w:rsidP="005B0974">
                      <w:pPr>
                        <w:pStyle w:val="Date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Newsletter</w:t>
                      </w:r>
                      <w:r w:rsidR="00BC17E5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135828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484091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AA1C1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46683E">
                        <w:rPr>
                          <w:color w:val="FFFFFF" w:themeColor="background1"/>
                          <w:sz w:val="24"/>
                          <w:szCs w:val="24"/>
                        </w:rPr>
                        <w:t>Dec</w:t>
                      </w:r>
                      <w:r w:rsidR="00DB5ABB">
                        <w:rPr>
                          <w:color w:val="FFFFFF" w:themeColor="background1"/>
                          <w:sz w:val="24"/>
                          <w:szCs w:val="24"/>
                        </w:rPr>
                        <w:t>em</w:t>
                      </w:r>
                      <w:r w:rsidR="009D5FB5">
                        <w:rPr>
                          <w:color w:val="FFFFFF" w:themeColor="background1"/>
                          <w:sz w:val="24"/>
                          <w:szCs w:val="24"/>
                        </w:rPr>
                        <w:t>ber</w:t>
                      </w:r>
                      <w:r w:rsidR="001A1371">
                        <w:rPr>
                          <w:color w:val="FFFFFF" w:themeColor="background1"/>
                          <w:sz w:val="24"/>
                          <w:szCs w:val="24"/>
                        </w:rPr>
                        <w:t>,</w:t>
                      </w:r>
                      <w:r w:rsidR="0059726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202</w:t>
                      </w:r>
                      <w:r w:rsidR="00A5403D">
                        <w:rPr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A1371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A3AB5E" wp14:editId="6A8E3726">
                <wp:simplePos x="0" y="0"/>
                <wp:positionH relativeFrom="column">
                  <wp:posOffset>4500563</wp:posOffset>
                </wp:positionH>
                <wp:positionV relativeFrom="paragraph">
                  <wp:posOffset>21431</wp:posOffset>
                </wp:positionV>
                <wp:extent cx="1628775" cy="764382"/>
                <wp:effectExtent l="0" t="0" r="28575" b="17145"/>
                <wp:wrapNone/>
                <wp:docPr id="738344494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764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828EC" w14:textId="782C7D0F" w:rsidR="00EA1E3E" w:rsidRDefault="00E061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C6994A" wp14:editId="21845A29">
                                  <wp:extent cx="1440180" cy="666115"/>
                                  <wp:effectExtent l="0" t="0" r="7620" b="635"/>
                                  <wp:docPr id="226411659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6411659" name="Picture 22641165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180" cy="666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3AB5E" id="Text Box 28" o:spid="_x0000_s1028" type="#_x0000_t202" style="position:absolute;margin-left:354.4pt;margin-top:1.7pt;width:128.25pt;height:60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" fillcolor="white [3201]" strokeweight=".5pt">
                <v:textbox>
                  <w:txbxContent>
                    <w:p w14:paraId="2F8828EC" w14:textId="782C7D0F" w:rsidR="00EA1E3E" w:rsidRDefault="00E0615A">
                      <w:r>
                        <w:rPr>
                          <w:noProof/>
                        </w:rPr>
                        <w:drawing>
                          <wp:inline distT="0" distB="0" distL="0" distR="0" wp14:anchorId="5DC6994A" wp14:editId="21845A29">
                            <wp:extent cx="1440180" cy="666115"/>
                            <wp:effectExtent l="0" t="0" r="7620" b="635"/>
                            <wp:docPr id="226411659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6411659" name="Picture 226411659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180" cy="666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5787F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7DD884" wp14:editId="304DFDE9">
                <wp:simplePos x="0" y="0"/>
                <wp:positionH relativeFrom="page">
                  <wp:posOffset>617220</wp:posOffset>
                </wp:positionH>
                <wp:positionV relativeFrom="page">
                  <wp:posOffset>784860</wp:posOffset>
                </wp:positionV>
                <wp:extent cx="4975860" cy="828675"/>
                <wp:effectExtent l="0" t="0" r="15240" b="9525"/>
                <wp:wrapNone/>
                <wp:docPr id="6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86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52F4F" w14:textId="77777777" w:rsidR="006F5383" w:rsidRPr="001F77C4" w:rsidRDefault="006F5383" w:rsidP="00C7673C">
                            <w:pPr>
                              <w:pStyle w:val="Masthead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F77C4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WELLINGTON</w:t>
                            </w:r>
                            <w:r w:rsidRPr="001F77C4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F77C4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GREENS HOMES</w:t>
                            </w:r>
                          </w:p>
                          <w:p w14:paraId="34B4E8B4" w14:textId="77777777" w:rsidR="006F5383" w:rsidRPr="001F77C4" w:rsidRDefault="006F5383" w:rsidP="00C7673C">
                            <w:pPr>
                              <w:pStyle w:val="Masthead"/>
                              <w:rPr>
                                <w:color w:val="FFFFFF" w:themeColor="background1"/>
                              </w:rPr>
                            </w:pPr>
                            <w:r w:rsidRPr="001F77C4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ASSOCIATION, INC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DD884" id="Text Box 13" o:spid="_x0000_s1029" type="#_x0000_t202" style="position:absolute;margin-left:48.6pt;margin-top:61.8pt;width:391.8pt;height:65.2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" filled="f" stroked="f" strokecolor="white">
                <v:textbox inset="0,0,0,0">
                  <w:txbxContent>
                    <w:p w14:paraId="71C52F4F" w14:textId="77777777" w:rsidR="006F5383" w:rsidRPr="001F77C4" w:rsidRDefault="006F5383" w:rsidP="00C7673C">
                      <w:pPr>
                        <w:pStyle w:val="Masthead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1F77C4">
                        <w:rPr>
                          <w:color w:val="FFFFFF" w:themeColor="background1"/>
                          <w:sz w:val="48"/>
                          <w:szCs w:val="48"/>
                        </w:rPr>
                        <w:t>WELLINGTON</w:t>
                      </w:r>
                      <w:r w:rsidRPr="001F77C4">
                        <w:rPr>
                          <w:color w:val="FFFFFF" w:themeColor="background1"/>
                        </w:rPr>
                        <w:t xml:space="preserve"> </w:t>
                      </w:r>
                      <w:r w:rsidRPr="001F77C4">
                        <w:rPr>
                          <w:color w:val="FFFFFF" w:themeColor="background1"/>
                          <w:sz w:val="48"/>
                          <w:szCs w:val="48"/>
                        </w:rPr>
                        <w:t>GREENS HOMES</w:t>
                      </w:r>
                    </w:p>
                    <w:p w14:paraId="34B4E8B4" w14:textId="77777777" w:rsidR="006F5383" w:rsidRPr="001F77C4" w:rsidRDefault="006F5383" w:rsidP="00C7673C">
                      <w:pPr>
                        <w:pStyle w:val="Masthead"/>
                        <w:rPr>
                          <w:color w:val="FFFFFF" w:themeColor="background1"/>
                        </w:rPr>
                      </w:pPr>
                      <w:r w:rsidRPr="001F77C4">
                        <w:rPr>
                          <w:color w:val="FFFFFF" w:themeColor="background1"/>
                          <w:sz w:val="48"/>
                          <w:szCs w:val="48"/>
                        </w:rPr>
                        <w:t>ASSOCIATION, INC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9D8F91" w14:textId="09D00665" w:rsidR="009D7265" w:rsidRDefault="009D7265">
      <w:pPr>
        <w:rPr>
          <w:noProof/>
        </w:rPr>
      </w:pPr>
      <w:r>
        <w:rPr>
          <w:noProof/>
        </w:rPr>
        <w:t>3</w:t>
      </w:r>
      <w:r w:rsidR="00305380">
        <w:rPr>
          <w:noProof/>
        </w:rPr>
        <w:t>0</w:t>
      </w:r>
      <w:r>
        <w:rPr>
          <w:noProof/>
        </w:rPr>
        <w:t>21</w:t>
      </w:r>
    </w:p>
    <w:p w14:paraId="27998D96" w14:textId="32C8DAB2" w:rsidR="009D7265" w:rsidRDefault="001D1E7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99B5DC2" wp14:editId="6B1CB6A8">
                <wp:simplePos x="0" y="0"/>
                <wp:positionH relativeFrom="page">
                  <wp:posOffset>527050</wp:posOffset>
                </wp:positionH>
                <wp:positionV relativeFrom="page">
                  <wp:posOffset>1701800</wp:posOffset>
                </wp:positionV>
                <wp:extent cx="6280150" cy="330835"/>
                <wp:effectExtent l="0" t="0" r="6350" b="12065"/>
                <wp:wrapNone/>
                <wp:docPr id="6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F7111" w14:textId="77777777" w:rsidR="006F5383" w:rsidRDefault="006F5383" w:rsidP="00543943">
                            <w:pPr>
                              <w:pStyle w:val="Heading9"/>
                            </w:pPr>
                            <w:r>
                              <w:t>7600 Old Post Road, Lincoln, NE  68506</w:t>
                            </w:r>
                          </w:p>
                          <w:p w14:paraId="61816646" w14:textId="2480D5A9" w:rsidR="006F5383" w:rsidRPr="00995643" w:rsidRDefault="006F5383" w:rsidP="00543943">
                            <w:pPr>
                              <w:pStyle w:val="Heading9"/>
                            </w:pPr>
                            <w:r>
                              <w:t xml:space="preserve">Web Site:  </w:t>
                            </w:r>
                            <w:r w:rsidR="001D1E79" w:rsidRPr="001D1E79">
                              <w:rPr>
                                <w:rFonts w:ascii="Arial" w:hAnsi="Arial" w:cs="Arial"/>
                                <w:i w:val="0"/>
                                <w:color w:val="000000"/>
                                <w:sz w:val="24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hyperlink r:id="rId12" w:tgtFrame="_blank" w:history="1">
                              <w:r w:rsidR="001D1E79" w:rsidRPr="001D1E79">
                                <w:rPr>
                                  <w:rFonts w:ascii="Arial" w:hAnsi="Arial" w:cs="Arial"/>
                                  <w:i w:val="0"/>
                                  <w:color w:val="1155CC"/>
                                  <w:sz w:val="24"/>
                                  <w:szCs w:val="20"/>
                                  <w:u w:val="single"/>
                                  <w:shd w:val="clear" w:color="auto" w:fill="FFFFFF"/>
                                </w:rPr>
                                <w:t>https://wellingtongreens.net</w:t>
                              </w:r>
                            </w:hyperlink>
                            <w:r w:rsidR="001D1E79" w:rsidRPr="001D1E79">
                              <w:rPr>
                                <w:rFonts w:ascii="Arial" w:hAnsi="Arial" w:cs="Arial"/>
                                <w:i w:val="0"/>
                                <w:color w:val="000000"/>
                                <w:sz w:val="24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  <w:r>
                              <w:t xml:space="preserve">  E-mail address: </w:t>
                            </w:r>
                            <w:hyperlink r:id="rId13" w:history="1">
                              <w:r w:rsidRPr="002A7189">
                                <w:rPr>
                                  <w:rStyle w:val="Hyperlink"/>
                                </w:rPr>
                                <w:t>wdonmc@gmail.com</w:t>
                              </w:r>
                            </w:hyperlink>
                            <w:r>
                              <w:t xml:space="preserve">  Phone number: </w:t>
                            </w:r>
                            <w:r w:rsidRPr="002B0CDB">
                              <w:rPr>
                                <w:b/>
                              </w:rPr>
                              <w:t>402-904-5292</w:t>
                            </w:r>
                          </w:p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B5DC2" id="Text Box 6" o:spid="_x0000_s1030" type="#_x0000_t202" style="position:absolute;margin-left:41.5pt;margin-top:134pt;width:494.5pt;height:26.0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" filled="f" stroked="f">
                <v:textbox inset="0,.72pt,0,0">
                  <w:txbxContent>
                    <w:p w14:paraId="4D5F7111" w14:textId="77777777" w:rsidR="006F5383" w:rsidRDefault="006F5383" w:rsidP="00543943">
                      <w:pPr>
                        <w:pStyle w:val="Heading9"/>
                      </w:pPr>
                      <w:r>
                        <w:t>7600 Old Post Road, Lincoln, NE  68506</w:t>
                      </w:r>
                    </w:p>
                    <w:p w14:paraId="61816646" w14:textId="2480D5A9" w:rsidR="006F5383" w:rsidRPr="00995643" w:rsidRDefault="006F5383" w:rsidP="00543943">
                      <w:pPr>
                        <w:pStyle w:val="Heading9"/>
                      </w:pPr>
                      <w:r>
                        <w:t xml:space="preserve">Web Site:  </w:t>
                      </w:r>
                      <w:r w:rsidR="001D1E79" w:rsidRPr="001D1E79">
                        <w:rPr>
                          <w:rFonts w:ascii="Arial" w:hAnsi="Arial" w:cs="Arial"/>
                          <w:i w:val="0"/>
                          <w:color w:val="000000"/>
                          <w:sz w:val="24"/>
                          <w:szCs w:val="20"/>
                          <w:shd w:val="clear" w:color="auto" w:fill="FFFFFF"/>
                        </w:rPr>
                        <w:t> </w:t>
                      </w:r>
                      <w:hyperlink r:id="rId14" w:tgtFrame="_blank" w:history="1">
                        <w:r w:rsidR="001D1E79" w:rsidRPr="001D1E79">
                          <w:rPr>
                            <w:rFonts w:ascii="Arial" w:hAnsi="Arial" w:cs="Arial"/>
                            <w:i w:val="0"/>
                            <w:color w:val="1155CC"/>
                            <w:sz w:val="24"/>
                            <w:szCs w:val="20"/>
                            <w:u w:val="single"/>
                            <w:shd w:val="clear" w:color="auto" w:fill="FFFFFF"/>
                          </w:rPr>
                          <w:t>https://wellingtongreens.net</w:t>
                        </w:r>
                      </w:hyperlink>
                      <w:r w:rsidR="001D1E79" w:rsidRPr="001D1E79">
                        <w:rPr>
                          <w:rFonts w:ascii="Arial" w:hAnsi="Arial" w:cs="Arial"/>
                          <w:i w:val="0"/>
                          <w:color w:val="000000"/>
                          <w:sz w:val="24"/>
                          <w:szCs w:val="20"/>
                          <w:shd w:val="clear" w:color="auto" w:fill="FFFFFF"/>
                        </w:rPr>
                        <w:t>.</w:t>
                      </w:r>
                      <w:r>
                        <w:t xml:space="preserve">  E-mail address: </w:t>
                      </w:r>
                      <w:hyperlink r:id="rId15" w:history="1">
                        <w:r w:rsidRPr="002A7189">
                          <w:rPr>
                            <w:rStyle w:val="Hyperlink"/>
                          </w:rPr>
                          <w:t>wdonmc@gmail.com</w:t>
                        </w:r>
                      </w:hyperlink>
                      <w:r>
                        <w:t xml:space="preserve">  Phone number: </w:t>
                      </w:r>
                      <w:r w:rsidRPr="002B0CDB">
                        <w:rPr>
                          <w:b/>
                        </w:rPr>
                        <w:t>402-904-5292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D97A26" w14:textId="6E2DCF08" w:rsidR="00587D8B" w:rsidRDefault="0063196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5FC3768" wp14:editId="6E6C5C5E">
                <wp:simplePos x="0" y="0"/>
                <wp:positionH relativeFrom="page">
                  <wp:posOffset>484505</wp:posOffset>
                </wp:positionH>
                <wp:positionV relativeFrom="page">
                  <wp:posOffset>465455</wp:posOffset>
                </wp:positionV>
                <wp:extent cx="6809105" cy="1182370"/>
                <wp:effectExtent l="0" t="0" r="0" b="0"/>
                <wp:wrapNone/>
                <wp:docPr id="60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182370"/>
                        </a:xfrm>
                        <a:prstGeom prst="rect">
                          <a:avLst/>
                        </a:prstGeom>
                        <a:solidFill>
                          <a:srgbClr val="6666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A784A" id="DOM 2" o:spid="_x0000_s1026" style="position:absolute;margin-left:38.15pt;margin-top:36.65pt;width:536.15pt;height:93.1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" fillcolor="#66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EBBA93" wp14:editId="173915A3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59" name="Text Box 14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84FFDD" w14:textId="77777777" w:rsidR="006F5383" w:rsidRDefault="006F5383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BBA93" id="Text Box 144" o:spid="_x0000_s1031" type="#_x0000_t202" style="position:absolute;margin-left:200pt;margin-top:248pt;width:7.2pt;height:7.2pt;z-index:25165516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" filled="f" stroked="f">
                <v:textbox inset="0,0,0,0">
                  <w:txbxContent>
                    <w:p w14:paraId="6A84FFDD" w14:textId="77777777" w:rsidR="006F5383" w:rsidRDefault="006F5383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DE82AB1" wp14:editId="4CC4AB36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19050" t="15875" r="19050" b="22225"/>
                <wp:wrapNone/>
                <wp:docPr id="58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C2C2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0ABA9" id="Line 26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" strokecolor="#c2c2ad" strokeweight="2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ECC01F" wp14:editId="7E62009C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57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B2805" id="Line 26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" stroked="f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746EDE" wp14:editId="42A06496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56" name="Text Box 14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20F96" w14:textId="77777777" w:rsidR="006F5383" w:rsidRDefault="006F5383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46EDE" id="Text Box 148" o:spid="_x0000_s1032" type="#_x0000_t202" style="position:absolute;margin-left:199.2pt;margin-top:519.8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" filled="f" stroked="f">
                <v:textbox inset="0,0,0,0">
                  <w:txbxContent>
                    <w:p w14:paraId="63C20F96" w14:textId="77777777" w:rsidR="006F5383" w:rsidRDefault="006F5383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2FE8A8" w14:textId="20A16A14" w:rsidR="00587D8B" w:rsidRPr="00587D8B" w:rsidRDefault="00587D8B" w:rsidP="00587D8B">
      <w:bookmarkStart w:id="0" w:name="_Hlk30677677"/>
      <w:bookmarkEnd w:id="0"/>
    </w:p>
    <w:p w14:paraId="7AFD6199" w14:textId="752861B8" w:rsidR="00587D8B" w:rsidRPr="00587D8B" w:rsidRDefault="00A80645" w:rsidP="00587D8B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15FD0E" wp14:editId="1049027E">
                <wp:simplePos x="0" y="0"/>
                <wp:positionH relativeFrom="column">
                  <wp:posOffset>-1028700</wp:posOffset>
                </wp:positionH>
                <wp:positionV relativeFrom="paragraph">
                  <wp:posOffset>175260</wp:posOffset>
                </wp:positionV>
                <wp:extent cx="3816985" cy="4015740"/>
                <wp:effectExtent l="0" t="0" r="12065" b="22860"/>
                <wp:wrapNone/>
                <wp:docPr id="18843033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985" cy="401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B46B1" w14:textId="73BB9E7E" w:rsidR="0018064B" w:rsidRDefault="00561891" w:rsidP="003579D8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color w:val="22222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P</w:t>
                            </w:r>
                            <w:r w:rsidR="00925D24" w:rsidRPr="0087448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RESIDENT’S </w:t>
                            </w:r>
                            <w:r w:rsidR="006C7111" w:rsidRPr="0087448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MESSAGE</w:t>
                            </w:r>
                            <w:r w:rsidR="000C654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15953" w:rsidRPr="00A93DF2">
                              <w:rPr>
                                <w:rFonts w:ascii="Arial" w:hAnsi="Arial" w:cs="Arial"/>
                                <w:color w:val="22222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4592744" w14:textId="77777777" w:rsidR="00772060" w:rsidRDefault="00612BD8" w:rsidP="00612BD8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>I’m happy to report that our Summer Fun Party on June 5 was a success with at least 70</w:t>
                            </w:r>
                            <w:r w:rsidR="00A53CB7"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>residents and guests attending. Those who attended sat inside the clubhouse or used their own</w:t>
                            </w:r>
                            <w:r w:rsid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>chairs to enjoy music and conversation in front of or behind the clubhouse. Watch for</w:t>
                            </w:r>
                            <w:r w:rsidR="00A53CB7"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>announcements of another community party late this summer or early in the fall, depending on</w:t>
                            </w:r>
                            <w:r w:rsid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the Huskers’ football schedule! </w:t>
                            </w:r>
                          </w:p>
                          <w:p w14:paraId="259FB23D" w14:textId="65B10686" w:rsidR="003579D8" w:rsidRPr="00235428" w:rsidRDefault="000777BD" w:rsidP="00612BD8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I want to remind our residents that all dogs </w:t>
                            </w:r>
                            <w:r w:rsidR="00755B3D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in the Wellington Greens area </w:t>
                            </w:r>
                            <w:r w:rsidRPr="0020436A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28"/>
                                <w:szCs w:val="28"/>
                              </w:rPr>
                              <w:t>must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be</w:t>
                            </w:r>
                            <w:r w:rsidR="00755B3D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kept on </w:t>
                            </w:r>
                            <w:r w:rsidR="00497FCA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>leashes</w:t>
                            </w:r>
                            <w:r w:rsidR="0020436A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and may not run at large.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1B7B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="00612BD8"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I hope you enjoy the remainder of the summer,</w:t>
                            </w:r>
                            <w:r w:rsidR="00E37AA5"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2BD8"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>whether you vacation at home or away from home. Wishing you happy travels or good times at</w:t>
                            </w:r>
                            <w:r w:rsidR="008F14A1"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2BD8"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>home!</w:t>
                            </w:r>
                            <w:r w:rsidR="003A0A0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2BD8" w:rsidRPr="00235428">
                              <w:rPr>
                                <w:rFonts w:ascii="Arial" w:hAnsi="Arial" w:cs="Arial"/>
                                <w:color w:val="222222"/>
                                <w:sz w:val="28"/>
                                <w:szCs w:val="28"/>
                              </w:rPr>
                              <w:t>Barbara McCuen, President</w:t>
                            </w:r>
                          </w:p>
                          <w:p w14:paraId="2D30F3F0" w14:textId="7A8581C8" w:rsidR="003579D8" w:rsidRPr="0018064B" w:rsidRDefault="000A4816" w:rsidP="003579D8">
                            <w:pPr>
                              <w:shd w:val="clear" w:color="auto" w:fill="FFFFFF"/>
                              <w:rPr>
                                <w:rFonts w:ascii="Arial" w:hAnsi="Arial" w:cs="Arial"/>
                                <w:color w:val="222222"/>
                                <w:sz w:val="32"/>
                                <w:szCs w:val="32"/>
                              </w:rPr>
                            </w:pPr>
                            <w:r w:rsidRPr="0018064B">
                              <w:rPr>
                                <w:rFonts w:ascii="Arial" w:hAnsi="Arial" w:cs="Arial"/>
                                <w:color w:val="222222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</w:t>
                            </w:r>
                          </w:p>
                          <w:p w14:paraId="76B0C39A" w14:textId="77777777" w:rsidR="00E04ED1" w:rsidRDefault="00E04E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5FD0E" id="Text Box 2" o:spid="_x0000_s1033" type="#_x0000_t202" style="position:absolute;margin-left:-81pt;margin-top:13.8pt;width:300.55pt;height:316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" fillcolor="white [3201]" strokeweight=".5pt">
                <v:textbox>
                  <w:txbxContent>
                    <w:p w14:paraId="7FBB46B1" w14:textId="73BB9E7E" w:rsidR="0018064B" w:rsidRDefault="00561891" w:rsidP="003579D8">
                      <w:pPr>
                        <w:shd w:val="clear" w:color="auto" w:fill="FFFFFF"/>
                        <w:rPr>
                          <w:rFonts w:ascii="Arial" w:hAnsi="Arial" w:cs="Arial"/>
                          <w:color w:val="222222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32"/>
                          <w:szCs w:val="32"/>
                        </w:rPr>
                        <w:t>P</w:t>
                      </w:r>
                      <w:r w:rsidR="00925D24" w:rsidRPr="00874487">
                        <w:rPr>
                          <w:rFonts w:ascii="Arial" w:hAnsi="Arial" w:cs="Arial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RESIDENT’S </w:t>
                      </w:r>
                      <w:r w:rsidR="006C7111" w:rsidRPr="00874487">
                        <w:rPr>
                          <w:rFonts w:ascii="Arial" w:hAnsi="Arial" w:cs="Arial"/>
                          <w:b/>
                          <w:bCs/>
                          <w:i/>
                          <w:sz w:val="32"/>
                          <w:szCs w:val="32"/>
                        </w:rPr>
                        <w:t>MESSAGE</w:t>
                      </w:r>
                      <w:r w:rsidR="000C6544">
                        <w:rPr>
                          <w:rFonts w:ascii="Arial" w:hAnsi="Arial" w:cs="Arial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415953" w:rsidRPr="00A93DF2">
                        <w:rPr>
                          <w:rFonts w:ascii="Arial" w:hAnsi="Arial" w:cs="Arial"/>
                          <w:color w:val="22222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4592744" w14:textId="77777777" w:rsidR="00772060" w:rsidRDefault="00612BD8" w:rsidP="00612BD8">
                      <w:pPr>
                        <w:shd w:val="clear" w:color="auto" w:fill="FFFFFF"/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</w:pPr>
                      <w:r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>I’m happy to report that our Summer Fun Party on June 5 was a success with at least 70</w:t>
                      </w:r>
                      <w:r w:rsidR="00A53CB7"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r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>residents and guests attending. Those who attended sat inside the clubhouse or used their own</w:t>
                      </w:r>
                      <w:r w:rsid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r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>chairs to enjoy music and conversation in front of or behind the clubhouse. Watch for</w:t>
                      </w:r>
                      <w:r w:rsidR="00A53CB7"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r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>announcements of another community party late this summer or early in the fall, depending on</w:t>
                      </w:r>
                      <w:r w:rsid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r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the Huskers’ football schedule! </w:t>
                      </w:r>
                    </w:p>
                    <w:p w14:paraId="259FB23D" w14:textId="65B10686" w:rsidR="003579D8" w:rsidRPr="00235428" w:rsidRDefault="000777BD" w:rsidP="00612BD8">
                      <w:pPr>
                        <w:shd w:val="clear" w:color="auto" w:fill="FFFFFF"/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I want to remind our residents that all dogs </w:t>
                      </w:r>
                      <w:r w:rsidR="00755B3D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in the Wellington Greens area </w:t>
                      </w:r>
                      <w:r w:rsidRPr="0020436A">
                        <w:rPr>
                          <w:rFonts w:ascii="Arial" w:hAnsi="Arial" w:cs="Arial"/>
                          <w:b/>
                          <w:bCs/>
                          <w:color w:val="222222"/>
                          <w:sz w:val="28"/>
                          <w:szCs w:val="28"/>
                        </w:rPr>
                        <w:t>must</w:t>
                      </w:r>
                      <w:r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be</w:t>
                      </w:r>
                      <w:r w:rsidR="00755B3D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kept on </w:t>
                      </w:r>
                      <w:r w:rsidR="00497FCA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>leashes</w:t>
                      </w:r>
                      <w:r w:rsidR="0020436A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and may not run at large.</w:t>
                      </w:r>
                      <w:r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r w:rsidR="00861B7B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                 </w:t>
                      </w:r>
                      <w:r w:rsidR="00612BD8"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I hope you enjoy the remainder of the summer,</w:t>
                      </w:r>
                      <w:r w:rsidR="00E37AA5"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r w:rsidR="00612BD8"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>whether you vacation at home or away from home. Wishing you happy travels or good times at</w:t>
                      </w:r>
                      <w:r w:rsidR="008F14A1"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r w:rsidR="00612BD8"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>home!</w:t>
                      </w:r>
                      <w:r w:rsidR="003A0A0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 xml:space="preserve"> </w:t>
                      </w:r>
                      <w:r w:rsidR="00612BD8" w:rsidRPr="00235428">
                        <w:rPr>
                          <w:rFonts w:ascii="Arial" w:hAnsi="Arial" w:cs="Arial"/>
                          <w:color w:val="222222"/>
                          <w:sz w:val="28"/>
                          <w:szCs w:val="28"/>
                        </w:rPr>
                        <w:t>Barbara McCuen, President</w:t>
                      </w:r>
                    </w:p>
                    <w:p w14:paraId="2D30F3F0" w14:textId="7A8581C8" w:rsidR="003579D8" w:rsidRPr="0018064B" w:rsidRDefault="000A4816" w:rsidP="003579D8">
                      <w:pPr>
                        <w:shd w:val="clear" w:color="auto" w:fill="FFFFFF"/>
                        <w:rPr>
                          <w:rFonts w:ascii="Arial" w:hAnsi="Arial" w:cs="Arial"/>
                          <w:color w:val="222222"/>
                          <w:sz w:val="32"/>
                          <w:szCs w:val="32"/>
                        </w:rPr>
                      </w:pPr>
                      <w:r w:rsidRPr="0018064B">
                        <w:rPr>
                          <w:rFonts w:ascii="Arial" w:hAnsi="Arial" w:cs="Arial"/>
                          <w:color w:val="222222"/>
                          <w:sz w:val="32"/>
                          <w:szCs w:val="32"/>
                          <w:shd w:val="clear" w:color="auto" w:fill="FFFFFF"/>
                        </w:rPr>
                        <w:t xml:space="preserve">    </w:t>
                      </w:r>
                    </w:p>
                    <w:p w14:paraId="76B0C39A" w14:textId="77777777" w:rsidR="00E04ED1" w:rsidRDefault="00E04ED1"/>
                  </w:txbxContent>
                </v:textbox>
              </v:shape>
            </w:pict>
          </mc:Fallback>
        </mc:AlternateContent>
      </w:r>
    </w:p>
    <w:p w14:paraId="6596325A" w14:textId="2939C602" w:rsidR="00587D8B" w:rsidRPr="00587D8B" w:rsidRDefault="00D51DD2" w:rsidP="00587D8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F160C" wp14:editId="6DDC481E">
                <wp:simplePos x="0" y="0"/>
                <wp:positionH relativeFrom="column">
                  <wp:posOffset>2788920</wp:posOffset>
                </wp:positionH>
                <wp:positionV relativeFrom="paragraph">
                  <wp:posOffset>36195</wp:posOffset>
                </wp:positionV>
                <wp:extent cx="3769360" cy="5829300"/>
                <wp:effectExtent l="0" t="0" r="21590" b="19050"/>
                <wp:wrapNone/>
                <wp:docPr id="5366089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9360" cy="582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9C23F" w14:textId="77777777" w:rsidR="00925D24" w:rsidRPr="00D87D5F" w:rsidRDefault="00925D24" w:rsidP="00925D24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87D5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SUPERINTENDENT’S REPORT   </w:t>
                            </w:r>
                            <w:r w:rsidRPr="00D87D5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C6A757A" w14:textId="345EE34D" w:rsidR="002E0C25" w:rsidRPr="005E796D" w:rsidRDefault="00C34130" w:rsidP="002E0C25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63DD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(Date of report was </w:t>
                            </w:r>
                            <w:r w:rsid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June 16</w:t>
                            </w:r>
                            <w:r w:rsidRPr="00663DD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, 2026</w:t>
                            </w:r>
                            <w:r w:rsidR="001F728A" w:rsidRPr="00663DD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)</w:t>
                            </w:r>
                            <w:r w:rsidR="00F178D2" w:rsidRPr="00663DD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F79AF" w:rsidRPr="00663DD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  <w:p w14:paraId="28939DA3" w14:textId="56D433D5" w:rsidR="00773926" w:rsidRPr="00773926" w:rsidRDefault="00773926" w:rsidP="00773926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The rain continues to help us out! Things have remained green and looking good. We sprayed courtyards</w:t>
                            </w:r>
                            <w:r w:rsidR="008C6B3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and around units for weeds mid-May and will try to get out again in the next couple of weeks. We utilize</w:t>
                            </w:r>
                          </w:p>
                          <w:p w14:paraId="74A637CC" w14:textId="39329862" w:rsidR="00773926" w:rsidRPr="00773926" w:rsidRDefault="00773926" w:rsidP="00773926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a product called </w:t>
                            </w:r>
                            <w:proofErr w:type="spellStart"/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Trimec</w:t>
                            </w:r>
                            <w:proofErr w:type="spellEnd"/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for spraying broadleaf weeds in the grassy areas. Temperatures need to be</w:t>
                            </w:r>
                            <w:r w:rsidR="008C6B3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below mid-80’s so the grass does not burn. It looks like the third week of June will give us a window.</w:t>
                            </w:r>
                          </w:p>
                          <w:p w14:paraId="778415D4" w14:textId="241C3D54" w:rsidR="00773926" w:rsidRPr="00773926" w:rsidRDefault="00773926" w:rsidP="00773926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The weather has kept us busy with routine mowing and line trimming. I try to keep an eye on</w:t>
                            </w:r>
                            <w:r w:rsidR="006917CB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everything, but please let me know if areas are getting missed or need attention. Things typically slow</w:t>
                            </w:r>
                            <w:r w:rsidR="006917CB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down in July and August, giving us time to catch up on work requests and special projects. If you have</w:t>
                            </w:r>
                          </w:p>
                          <w:p w14:paraId="251140FD" w14:textId="4BA9A6A8" w:rsidR="00773926" w:rsidRPr="00773926" w:rsidRDefault="00773926" w:rsidP="00773926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turned in a work request, please note that it has been recorded on the work request log and we will get</w:t>
                            </w:r>
                            <w:r w:rsidR="006917CB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to them as soon as possible. Feel free to contact me with any questions regarding your requests.</w:t>
                            </w:r>
                          </w:p>
                          <w:p w14:paraId="05823A4A" w14:textId="1DD87C90" w:rsidR="005E796D" w:rsidRPr="005E796D" w:rsidRDefault="00773926" w:rsidP="00773926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773926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Let me know if you have any questions or concerns.</w:t>
                            </w:r>
                            <w:r w:rsidR="006D0DC4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796D" w:rsidRPr="005E796D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Thank You,</w:t>
                            </w:r>
                            <w:r w:rsidR="006D0DC4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796D" w:rsidRPr="005E796D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Nick Horvath</w:t>
                            </w:r>
                          </w:p>
                          <w:p w14:paraId="36D9D5E2" w14:textId="529F66CD" w:rsidR="00C34130" w:rsidRPr="00C34130" w:rsidRDefault="005E796D" w:rsidP="005E796D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5E796D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WG Grounds Superintendent</w:t>
                            </w:r>
                            <w:r w:rsidR="001664B4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17BC5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5E796D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402-440-1067</w:t>
                            </w:r>
                            <w:r w:rsidR="00C3413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F160C" id="Text Box 3" o:spid="_x0000_s1034" type="#_x0000_t202" style="position:absolute;margin-left:219.6pt;margin-top:2.85pt;width:296.8pt;height:45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" fillcolor="white [3201]" strokeweight=".5pt">
                <v:textbox>
                  <w:txbxContent>
                    <w:p w14:paraId="09C9C23F" w14:textId="77777777" w:rsidR="00925D24" w:rsidRPr="00D87D5F" w:rsidRDefault="00925D24" w:rsidP="00925D24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87D5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SUPERINTENDENT’S REPORT   </w:t>
                      </w:r>
                      <w:r w:rsidRPr="00D87D5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C6A757A" w14:textId="345EE34D" w:rsidR="002E0C25" w:rsidRPr="005E796D" w:rsidRDefault="00C34130" w:rsidP="002E0C25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63DD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(Date of report was </w:t>
                      </w:r>
                      <w:r w:rsid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June 16</w:t>
                      </w:r>
                      <w:r w:rsidRPr="00663DD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, 2026</w:t>
                      </w:r>
                      <w:r w:rsidR="001F728A" w:rsidRPr="00663DD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)</w:t>
                      </w:r>
                      <w:r w:rsidR="00F178D2" w:rsidRPr="00663DD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 </w:t>
                      </w:r>
                      <w:r w:rsidR="006F79AF" w:rsidRPr="00663DD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             </w:t>
                      </w:r>
                    </w:p>
                    <w:p w14:paraId="28939DA3" w14:textId="56D433D5" w:rsidR="00773926" w:rsidRPr="00773926" w:rsidRDefault="00773926" w:rsidP="00773926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The rain continues to help us out! Things have remained green and looking good. We sprayed courtyards</w:t>
                      </w:r>
                      <w:r w:rsidR="008C6B30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and around units for weeds mid-May and will try to get out again in the next couple of weeks. We utilize</w:t>
                      </w:r>
                    </w:p>
                    <w:p w14:paraId="74A637CC" w14:textId="39329862" w:rsidR="00773926" w:rsidRPr="00773926" w:rsidRDefault="00773926" w:rsidP="00773926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a product called </w:t>
                      </w:r>
                      <w:proofErr w:type="spellStart"/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Trimec</w:t>
                      </w:r>
                      <w:proofErr w:type="spellEnd"/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for spraying broadleaf weeds in the grassy areas. Temperatures need to be</w:t>
                      </w:r>
                      <w:r w:rsidR="008C6B30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below mid-80’s so the grass does not burn. It looks like the third week of June will give us a window.</w:t>
                      </w:r>
                    </w:p>
                    <w:p w14:paraId="778415D4" w14:textId="241C3D54" w:rsidR="00773926" w:rsidRPr="00773926" w:rsidRDefault="00773926" w:rsidP="00773926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The weather has kept us busy with routine mowing and line trimming. I try to keep an eye on</w:t>
                      </w:r>
                      <w:r w:rsidR="006917CB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everything, but please let me know if areas are getting missed or need attention. Things typically slow</w:t>
                      </w:r>
                      <w:r w:rsidR="006917CB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down in July and August, giving us time to catch up on work requests and special projects. If you have</w:t>
                      </w:r>
                    </w:p>
                    <w:p w14:paraId="251140FD" w14:textId="4BA9A6A8" w:rsidR="00773926" w:rsidRPr="00773926" w:rsidRDefault="00773926" w:rsidP="00773926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turned in a work request, please note that it has been recorded on the work request log and we will get</w:t>
                      </w:r>
                      <w:r w:rsidR="006917CB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to them as soon as possible. Feel free to contact me with any questions regarding your requests.</w:t>
                      </w:r>
                    </w:p>
                    <w:p w14:paraId="05823A4A" w14:textId="1DD87C90" w:rsidR="005E796D" w:rsidRPr="005E796D" w:rsidRDefault="00773926" w:rsidP="00773926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773926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Let me know if you have any questions or concerns.</w:t>
                      </w:r>
                      <w:r w:rsidR="006D0DC4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5E796D" w:rsidRPr="005E796D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Thank You,</w:t>
                      </w:r>
                      <w:r w:rsidR="006D0DC4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5E796D" w:rsidRPr="005E796D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Nick Horvath</w:t>
                      </w:r>
                    </w:p>
                    <w:p w14:paraId="36D9D5E2" w14:textId="529F66CD" w:rsidR="00C34130" w:rsidRPr="00C34130" w:rsidRDefault="005E796D" w:rsidP="005E796D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5E796D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WG Grounds Superintendent</w:t>
                      </w:r>
                      <w:r w:rsidR="001664B4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D17BC5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                 </w:t>
                      </w:r>
                      <w:r w:rsidRPr="005E796D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402-440-1067</w:t>
                      </w:r>
                      <w:r w:rsidR="00C34130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E1685A1" w14:textId="114D3868" w:rsidR="00587D8B" w:rsidRPr="00587D8B" w:rsidRDefault="00587D8B" w:rsidP="00587D8B"/>
    <w:p w14:paraId="511150A6" w14:textId="4B868BF2" w:rsidR="00587D8B" w:rsidRPr="00587D8B" w:rsidRDefault="00587D8B" w:rsidP="00587D8B"/>
    <w:p w14:paraId="204FBE02" w14:textId="35F67ED4" w:rsidR="00587D8B" w:rsidRDefault="00587D8B"/>
    <w:p w14:paraId="2E391411" w14:textId="502F98DE" w:rsidR="00587D8B" w:rsidRPr="00587D8B" w:rsidRDefault="00587D8B" w:rsidP="00587D8B"/>
    <w:p w14:paraId="5EC392A3" w14:textId="3A66DEEA" w:rsidR="00587D8B" w:rsidRDefault="00587D8B"/>
    <w:p w14:paraId="0FDD557A" w14:textId="0C47FDD5" w:rsidR="00587D8B" w:rsidRPr="0032500F" w:rsidRDefault="00587D8B" w:rsidP="00587D8B">
      <w:pPr>
        <w:tabs>
          <w:tab w:val="left" w:pos="5550"/>
        </w:tabs>
        <w:rPr>
          <w:color w:val="auto"/>
        </w:rPr>
      </w:pPr>
      <w:r w:rsidRPr="0032500F">
        <w:rPr>
          <w:color w:val="auto"/>
        </w:rPr>
        <w:t xml:space="preserve">   </w:t>
      </w:r>
    </w:p>
    <w:p w14:paraId="0D6E291D" w14:textId="2EA4F6AE" w:rsidR="00E03B89" w:rsidRDefault="00615CAA" w:rsidP="003176B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36B282" wp14:editId="2F49FC25">
                <wp:simplePos x="0" y="0"/>
                <wp:positionH relativeFrom="column">
                  <wp:posOffset>2796540</wp:posOffset>
                </wp:positionH>
                <wp:positionV relativeFrom="paragraph">
                  <wp:posOffset>4642485</wp:posOffset>
                </wp:positionV>
                <wp:extent cx="3752850" cy="2109470"/>
                <wp:effectExtent l="0" t="0" r="19050" b="241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109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CCDFB" w14:textId="5985501E" w:rsidR="006F5383" w:rsidRDefault="00AB5E1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5F6823" wp14:editId="12BABFA1">
                                  <wp:extent cx="3193415" cy="2379786"/>
                                  <wp:effectExtent l="0" t="0" r="6985" b="1905"/>
                                  <wp:docPr id="50587137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6946817" name="Picture 1366946817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67749" cy="24351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6B282" id="Text Box 11" o:spid="_x0000_s1035" type="#_x0000_t202" style="position:absolute;margin-left:220.2pt;margin-top:365.55pt;width:295.5pt;height:166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" fillcolor="white [3201]" strokeweight=".5pt">
                <v:textbox>
                  <w:txbxContent>
                    <w:p w14:paraId="5CDCCDFB" w14:textId="5985501E" w:rsidR="006F5383" w:rsidRDefault="00AB5E13">
                      <w:r>
                        <w:rPr>
                          <w:noProof/>
                        </w:rPr>
                        <w:drawing>
                          <wp:inline distT="0" distB="0" distL="0" distR="0" wp14:anchorId="6A5F6823" wp14:editId="12BABFA1">
                            <wp:extent cx="3193415" cy="2379786"/>
                            <wp:effectExtent l="0" t="0" r="6985" b="1905"/>
                            <wp:docPr id="50587137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6946817" name="Picture 1366946817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67749" cy="24351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64D1">
        <w:rPr>
          <w:noProof/>
        </w:rPr>
        <w:t xml:space="preserve"> </w:t>
      </w:r>
      <w:r w:rsidR="002A2B3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40600B" wp14:editId="3EE82693">
                <wp:simplePos x="0" y="0"/>
                <wp:positionH relativeFrom="page">
                  <wp:posOffset>279400</wp:posOffset>
                </wp:positionH>
                <wp:positionV relativeFrom="page">
                  <wp:posOffset>9639300</wp:posOffset>
                </wp:positionV>
                <wp:extent cx="3511550" cy="292100"/>
                <wp:effectExtent l="0" t="0" r="12700" b="12700"/>
                <wp:wrapNone/>
                <wp:docPr id="6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0E5A0" w14:textId="77777777" w:rsidR="006F5383" w:rsidRPr="006F00D4" w:rsidRDefault="006F5383" w:rsidP="000B49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0600B" id="Text Box 14" o:spid="_x0000_s1036" type="#_x0000_t202" style="position:absolute;margin-left:22pt;margin-top:759pt;width:276.5pt;height:2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" filled="f" stroked="f">
                <v:textbox inset="0,0,0,0">
                  <w:txbxContent>
                    <w:p w14:paraId="6790E5A0" w14:textId="77777777" w:rsidR="006F5383" w:rsidRPr="006F00D4" w:rsidRDefault="006F5383" w:rsidP="000B49F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755CF">
        <w:rPr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6ED32" wp14:editId="58D11348">
                <wp:simplePos x="0" y="0"/>
                <wp:positionH relativeFrom="page">
                  <wp:posOffset>4159250</wp:posOffset>
                </wp:positionH>
                <wp:positionV relativeFrom="page">
                  <wp:posOffset>8435975</wp:posOffset>
                </wp:positionV>
                <wp:extent cx="3200400" cy="273050"/>
                <wp:effectExtent l="0" t="0" r="0" b="12700"/>
                <wp:wrapNone/>
                <wp:docPr id="25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32C7E" w14:textId="77777777" w:rsidR="006F5383" w:rsidRPr="001F77C4" w:rsidRDefault="006F5383" w:rsidP="00732470">
                            <w:pPr>
                              <w:pStyle w:val="JumpTo"/>
                              <w:jc w:val="left"/>
                              <w:rPr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6ED32" id="Text Box 279" o:spid="_x0000_s1037" type="#_x0000_t202" style="position:absolute;margin-left:327.5pt;margin-top:664.25pt;width:252pt;height:21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" filled="f" stroked="f">
                <v:textbox style="mso-fit-shape-to-text:t" inset="0,0,0,0">
                  <w:txbxContent>
                    <w:p w14:paraId="19032C7E" w14:textId="77777777" w:rsidR="006F5383" w:rsidRPr="001F77C4" w:rsidRDefault="006F5383" w:rsidP="00732470">
                      <w:pPr>
                        <w:pStyle w:val="JumpTo"/>
                        <w:jc w:val="left"/>
                        <w:rPr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08B7E5" w14:textId="77777777" w:rsidR="00E03B89" w:rsidRPr="00E03B89" w:rsidRDefault="00E03B89" w:rsidP="00E03B89"/>
    <w:p w14:paraId="366AF14A" w14:textId="77777777" w:rsidR="00E03B89" w:rsidRPr="00E03B89" w:rsidRDefault="00E03B89" w:rsidP="00E03B89"/>
    <w:p w14:paraId="7A3FD7D4" w14:textId="3D390E62" w:rsidR="00E03B89" w:rsidRPr="00E03B89" w:rsidRDefault="00E03B89" w:rsidP="00E03B89"/>
    <w:p w14:paraId="25971FEC" w14:textId="1A15B30A" w:rsidR="00E03B89" w:rsidRPr="00E03B89" w:rsidRDefault="00E03B89" w:rsidP="00E03B89"/>
    <w:p w14:paraId="5689D70B" w14:textId="70C31210" w:rsidR="00E03B89" w:rsidRPr="00E03B89" w:rsidRDefault="00E03B89" w:rsidP="00E03B89"/>
    <w:p w14:paraId="3830F388" w14:textId="29E86D6B" w:rsidR="00E03B89" w:rsidRPr="00E03B89" w:rsidRDefault="00E03B89" w:rsidP="00E03B89"/>
    <w:p w14:paraId="72DA925E" w14:textId="27A65525" w:rsidR="00E03B89" w:rsidRPr="00E03B89" w:rsidRDefault="00E03B89" w:rsidP="00E03B89"/>
    <w:p w14:paraId="6F013807" w14:textId="33DD4635" w:rsidR="00E03B89" w:rsidRPr="00E03B89" w:rsidRDefault="00E03B89" w:rsidP="00E03B89"/>
    <w:p w14:paraId="5A647033" w14:textId="7F27CE51" w:rsidR="00E03B89" w:rsidRPr="00E03B89" w:rsidRDefault="00E03B89" w:rsidP="00E03B89"/>
    <w:p w14:paraId="2E929DE1" w14:textId="423F8CD3" w:rsidR="00E03B89" w:rsidRPr="00E03B89" w:rsidRDefault="00E03B89" w:rsidP="00E03B89"/>
    <w:p w14:paraId="5377F585" w14:textId="3386BFF1" w:rsidR="00E03B89" w:rsidRDefault="00E03B89" w:rsidP="003176B2">
      <w:pPr>
        <w:rPr>
          <w:noProof/>
        </w:rPr>
      </w:pPr>
    </w:p>
    <w:p w14:paraId="377F77EB" w14:textId="4F90A198" w:rsidR="00E03B89" w:rsidRPr="00E03B89" w:rsidRDefault="00E03B89" w:rsidP="00E03B89"/>
    <w:p w14:paraId="1667D520" w14:textId="11C040AB" w:rsidR="00E03B89" w:rsidRPr="00E03B89" w:rsidRDefault="00E03B89" w:rsidP="00E03B89"/>
    <w:p w14:paraId="37461200" w14:textId="1D76F13B" w:rsidR="00E03B89" w:rsidRDefault="00E03B89" w:rsidP="003176B2">
      <w:pPr>
        <w:rPr>
          <w:noProof/>
        </w:rPr>
      </w:pPr>
    </w:p>
    <w:p w14:paraId="6744D64D" w14:textId="0605DBAE" w:rsidR="00E03B89" w:rsidRDefault="003A0A08" w:rsidP="003176B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D442D" wp14:editId="2978D94E">
                <wp:simplePos x="0" y="0"/>
                <wp:positionH relativeFrom="column">
                  <wp:posOffset>-1013460</wp:posOffset>
                </wp:positionH>
                <wp:positionV relativeFrom="paragraph">
                  <wp:posOffset>136525</wp:posOffset>
                </wp:positionV>
                <wp:extent cx="3771900" cy="3794760"/>
                <wp:effectExtent l="0" t="0" r="19050" b="15240"/>
                <wp:wrapNone/>
                <wp:docPr id="630697530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794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7A286" w14:textId="661F04ED" w:rsidR="000A6B13" w:rsidRDefault="008856EA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ARCH</w:t>
                            </w:r>
                            <w:r w:rsidR="00DD2CD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DA689A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TECTURE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="00E53274" w:rsidRPr="00540C9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LANDSCAPE </w:t>
                            </w:r>
                            <w:r w:rsidR="00F73C92" w:rsidRPr="00540C9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COMMITTEE</w:t>
                            </w:r>
                            <w:r w:rsidR="002B2536" w:rsidRPr="002B253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 w:rsidR="00F73C92" w:rsidRPr="00540C9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40C9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74A9FF65" w14:textId="24C88ADA" w:rsidR="00E70670" w:rsidRPr="000840E7" w:rsidRDefault="0043201C" w:rsidP="00E70670">
                            <w:pPr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We now have </w:t>
                            </w:r>
                            <w:r w:rsidR="006D41C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two members on the landscape committee and three on the Architecture</w:t>
                            </w:r>
                            <w:r w:rsidR="00852B5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Committee.</w:t>
                            </w:r>
                            <w:r w:rsidR="00E7067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If you have any request, comments or complaints, please</w:t>
                            </w:r>
                            <w:r w:rsidR="000840E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use the following</w:t>
                            </w:r>
                            <w:r w:rsidR="00E7067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email </w:t>
                            </w:r>
                            <w:r w:rsidR="00B6783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addresses</w:t>
                            </w:r>
                            <w:r w:rsidR="0058538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E70670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70670" w:rsidRPr="000840E7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For</w:t>
                            </w:r>
                            <w:r w:rsidR="0058538F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Landscape:</w:t>
                            </w:r>
                            <w:r w:rsidR="00421288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18" w:tgtFrame="_blank" w:history="1">
                              <w:r w:rsidR="00E70670" w:rsidRPr="000840E7">
                                <w:rPr>
                                  <w:rFonts w:ascii="Arial" w:hAnsi="Arial" w:cs="Arial"/>
                                  <w:color w:val="1155CC"/>
                                  <w:sz w:val="32"/>
                                  <w:szCs w:val="32"/>
                                  <w:u w:val="single"/>
                                </w:rPr>
                                <w:t>landscaping@wellingtongreens.net</w:t>
                              </w:r>
                            </w:hyperlink>
                          </w:p>
                          <w:p w14:paraId="38B7C61F" w14:textId="2019680D" w:rsidR="00E70670" w:rsidRDefault="00E70670" w:rsidP="00E70670">
                            <w:pPr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E70670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For architecture</w:t>
                            </w:r>
                            <w:r w:rsidR="0058538F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:</w:t>
                            </w:r>
                            <w:r w:rsidRPr="00E70670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19" w:tgtFrame="_blank" w:history="1">
                              <w:r w:rsidRPr="00E70670">
                                <w:rPr>
                                  <w:rFonts w:ascii="Arial" w:hAnsi="Arial" w:cs="Arial"/>
                                  <w:color w:val="1155CC"/>
                                  <w:sz w:val="32"/>
                                  <w:szCs w:val="32"/>
                                  <w:u w:val="single"/>
                                </w:rPr>
                                <w:t>architecture@wellingtongreens.net</w:t>
                              </w:r>
                            </w:hyperlink>
                          </w:p>
                          <w:p w14:paraId="29EDAA64" w14:textId="36368635" w:rsidR="0058538F" w:rsidRPr="00E70670" w:rsidRDefault="0058538F" w:rsidP="00E70670">
                            <w:pPr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Please </w:t>
                            </w:r>
                            <w:r w:rsidRPr="00081A89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  <w:u w:val="single"/>
                              </w:rPr>
                              <w:t>DO NOT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81A89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email or call </w:t>
                            </w:r>
                            <w:r w:rsidR="002D4178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any </w:t>
                            </w:r>
                            <w:r w:rsidR="00081A89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request/complaints or other issues to our accountant.  It is not her job.</w:t>
                            </w:r>
                            <w:r w:rsidR="00DF1927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 Thank you, Jeff</w:t>
                            </w:r>
                            <w:r w:rsidR="00DD2CD6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 xml:space="preserve"> Briggs, Architecture and </w:t>
                            </w:r>
                            <w:r w:rsidR="00DA689A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Landscape chair</w:t>
                            </w:r>
                            <w:r w:rsidR="009157FC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5D87570" w14:textId="7D38539F" w:rsidR="000A6B13" w:rsidRDefault="006D41C7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C31901D" w14:textId="77777777" w:rsidR="000A6B13" w:rsidRDefault="000A6B1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D442D" id="Text Box 27" o:spid="_x0000_s1038" type="#_x0000_t202" style="position:absolute;margin-left:-79.8pt;margin-top:10.75pt;width:297pt;height:298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" fillcolor="white [3201]" strokeweight=".5pt">
                <v:textbox>
                  <w:txbxContent>
                    <w:p w14:paraId="1F07A286" w14:textId="661F04ED" w:rsidR="000A6B13" w:rsidRDefault="008856EA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ARCH</w:t>
                      </w:r>
                      <w:r w:rsidR="00DD2CD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DA689A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TECTURE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&amp; </w:t>
                      </w:r>
                      <w:r w:rsidR="00E53274" w:rsidRPr="00540C9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LANDSCAPE </w:t>
                      </w:r>
                      <w:r w:rsidR="00F73C92" w:rsidRPr="00540C9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COMMITTEE</w:t>
                      </w:r>
                      <w:r w:rsidR="002B2536" w:rsidRPr="002B253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 w:rsidR="00F73C92" w:rsidRPr="00540C9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540C9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        </w:t>
                      </w:r>
                    </w:p>
                    <w:p w14:paraId="74A9FF65" w14:textId="24C88ADA" w:rsidR="00E70670" w:rsidRPr="000840E7" w:rsidRDefault="0043201C" w:rsidP="00E70670">
                      <w:pPr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We now have </w:t>
                      </w:r>
                      <w:r w:rsidR="006D41C7">
                        <w:rPr>
                          <w:rFonts w:ascii="Arial" w:hAnsi="Arial" w:cs="Arial"/>
                          <w:sz w:val="32"/>
                          <w:szCs w:val="32"/>
                        </w:rPr>
                        <w:t>two members on the landscape committee and three on the Architecture</w:t>
                      </w:r>
                      <w:r w:rsidR="00852B5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Committee.</w:t>
                      </w:r>
                      <w:r w:rsidR="00E7067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If you have any request, comments or complaints, please</w:t>
                      </w:r>
                      <w:r w:rsidR="000840E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use the following</w:t>
                      </w:r>
                      <w:r w:rsidR="00E7067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email </w:t>
                      </w:r>
                      <w:r w:rsidR="00B67834">
                        <w:rPr>
                          <w:rFonts w:ascii="Arial" w:hAnsi="Arial" w:cs="Arial"/>
                          <w:sz w:val="32"/>
                          <w:szCs w:val="32"/>
                        </w:rPr>
                        <w:t>addresses</w:t>
                      </w:r>
                      <w:r w:rsidR="0058538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: </w:t>
                      </w:r>
                      <w:r w:rsidR="00E70670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E70670" w:rsidRPr="000840E7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For</w:t>
                      </w:r>
                      <w:r w:rsidR="0058538F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Landscape:</w:t>
                      </w:r>
                      <w:r w:rsidR="00421288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hyperlink r:id="rId20" w:tgtFrame="_blank" w:history="1">
                        <w:r w:rsidR="00E70670" w:rsidRPr="000840E7">
                          <w:rPr>
                            <w:rFonts w:ascii="Arial" w:hAnsi="Arial" w:cs="Arial"/>
                            <w:color w:val="1155CC"/>
                            <w:sz w:val="32"/>
                            <w:szCs w:val="32"/>
                            <w:u w:val="single"/>
                          </w:rPr>
                          <w:t>landscaping@wellingtongreens.net</w:t>
                        </w:r>
                      </w:hyperlink>
                    </w:p>
                    <w:p w14:paraId="38B7C61F" w14:textId="2019680D" w:rsidR="00E70670" w:rsidRDefault="00E70670" w:rsidP="00E70670">
                      <w:pPr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</w:pPr>
                      <w:r w:rsidRPr="00E70670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For architecture</w:t>
                      </w:r>
                      <w:r w:rsidR="0058538F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:</w:t>
                      </w:r>
                      <w:r w:rsidRPr="00E70670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hyperlink r:id="rId21" w:tgtFrame="_blank" w:history="1">
                        <w:r w:rsidRPr="00E70670">
                          <w:rPr>
                            <w:rFonts w:ascii="Arial" w:hAnsi="Arial" w:cs="Arial"/>
                            <w:color w:val="1155CC"/>
                            <w:sz w:val="32"/>
                            <w:szCs w:val="32"/>
                            <w:u w:val="single"/>
                          </w:rPr>
                          <w:t>architecture@wellingtongreens.net</w:t>
                        </w:r>
                      </w:hyperlink>
                    </w:p>
                    <w:p w14:paraId="29EDAA64" w14:textId="36368635" w:rsidR="0058538F" w:rsidRPr="00E70670" w:rsidRDefault="0058538F" w:rsidP="00E70670">
                      <w:pPr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Please </w:t>
                      </w:r>
                      <w:r w:rsidRPr="00081A89"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32"/>
                          <w:u w:val="single"/>
                        </w:rPr>
                        <w:t>DO NOT</w:t>
                      </w:r>
                      <w:r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r w:rsidR="00081A89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email or call </w:t>
                      </w:r>
                      <w:r w:rsidR="002D4178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any </w:t>
                      </w:r>
                      <w:r w:rsidR="00081A89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request/complaints or other issues to our accountant.  It is not her job.</w:t>
                      </w:r>
                      <w:r w:rsidR="00DF1927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 Thank you, Jeff</w:t>
                      </w:r>
                      <w:r w:rsidR="00DD2CD6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 xml:space="preserve"> Briggs, Architecture and </w:t>
                      </w:r>
                      <w:r w:rsidR="00DA689A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Landscape chair</w:t>
                      </w:r>
                      <w:r w:rsidR="009157FC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</w:rPr>
                        <w:t>.</w:t>
                      </w:r>
                    </w:p>
                    <w:p w14:paraId="35D87570" w14:textId="7D38539F" w:rsidR="000A6B13" w:rsidRDefault="006D41C7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C31901D" w14:textId="77777777" w:rsidR="000A6B13" w:rsidRDefault="000A6B1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6A873A" w14:textId="412533B2" w:rsidR="00E03B89" w:rsidRDefault="00E03B89" w:rsidP="003176B2">
      <w:pPr>
        <w:rPr>
          <w:noProof/>
        </w:rPr>
      </w:pPr>
    </w:p>
    <w:p w14:paraId="16307279" w14:textId="16B3AD23" w:rsidR="00E03B89" w:rsidRDefault="00E03B89" w:rsidP="00E03B89">
      <w:pPr>
        <w:tabs>
          <w:tab w:val="left" w:pos="5288"/>
        </w:tabs>
        <w:rPr>
          <w:noProof/>
        </w:rPr>
      </w:pPr>
      <w:r>
        <w:rPr>
          <w:noProof/>
        </w:rPr>
        <w:tab/>
      </w:r>
    </w:p>
    <w:p w14:paraId="1F71BFE7" w14:textId="0AD58088" w:rsidR="005C5179" w:rsidRDefault="00F4057F" w:rsidP="003176B2">
      <w:pPr>
        <w:rPr>
          <w:noProof/>
          <w:color w:val="FF0000"/>
          <w:sz w:val="32"/>
          <w:szCs w:val="32"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0968E" wp14:editId="14259FCD">
                <wp:simplePos x="0" y="0"/>
                <wp:positionH relativeFrom="column">
                  <wp:posOffset>2827020</wp:posOffset>
                </wp:positionH>
                <wp:positionV relativeFrom="paragraph">
                  <wp:posOffset>634365</wp:posOffset>
                </wp:positionV>
                <wp:extent cx="3710940" cy="853440"/>
                <wp:effectExtent l="0" t="0" r="22860" b="22860"/>
                <wp:wrapNone/>
                <wp:docPr id="185696616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094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37476" w14:textId="4D180BF1" w:rsidR="00F03ECF" w:rsidRDefault="00FD058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0968E" id="_x0000_s1039" type="#_x0000_t202" style="position:absolute;margin-left:222.6pt;margin-top:49.95pt;width:292.2pt;height:6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" fillcolor="white [3201]" strokeweight=".5pt">
                <v:textbox>
                  <w:txbxContent>
                    <w:p w14:paraId="45C37476" w14:textId="4D180BF1" w:rsidR="00F03ECF" w:rsidRDefault="00FD058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B7866" w:rsidRPr="00E03B89">
        <w:br w:type="page"/>
      </w:r>
      <w:r w:rsidR="00CC235C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310DE2" wp14:editId="23AD8438">
                <wp:simplePos x="0" y="0"/>
                <wp:positionH relativeFrom="column">
                  <wp:posOffset>-998220</wp:posOffset>
                </wp:positionH>
                <wp:positionV relativeFrom="paragraph">
                  <wp:posOffset>-716280</wp:posOffset>
                </wp:positionV>
                <wp:extent cx="3810000" cy="2545080"/>
                <wp:effectExtent l="0" t="0" r="19050" b="26670"/>
                <wp:wrapNone/>
                <wp:docPr id="11643791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545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C6415" w14:textId="3C1A6E8D" w:rsidR="00547BF8" w:rsidRPr="0006225F" w:rsidRDefault="0006225F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06225F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FIREWORKS </w:t>
                            </w:r>
                            <w:r w:rsidRPr="00CC235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Please remember, no fireworks are allowed on the golf course.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10DE2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0" type="#_x0000_t202" style="position:absolute;margin-left:-78.6pt;margin-top:-56.4pt;width:300pt;height:200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" fillcolor="white [3201]" strokeweight=".5pt">
                <v:textbox>
                  <w:txbxContent>
                    <w:p w14:paraId="273C6415" w14:textId="3C1A6E8D" w:rsidR="00547BF8" w:rsidRPr="0006225F" w:rsidRDefault="0006225F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06225F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FIREWORKS </w:t>
                      </w:r>
                      <w:r w:rsidRPr="00CC235C">
                        <w:rPr>
                          <w:rFonts w:ascii="Arial" w:hAnsi="Arial" w:cs="Arial"/>
                          <w:sz w:val="28"/>
                          <w:szCs w:val="28"/>
                        </w:rPr>
                        <w:t>Please remember, no fireworks are allowed on the golf course.</w:t>
                      </w:r>
                    </w:p>
                  </w:txbxContent>
                </v:textbox>
              </v:shape>
            </w:pict>
          </mc:Fallback>
        </mc:AlternateContent>
      </w:r>
      <w:r w:rsidR="00296E6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63EB1B9" wp14:editId="00730696">
                <wp:simplePos x="0" y="0"/>
                <wp:positionH relativeFrom="column">
                  <wp:posOffset>2750344</wp:posOffset>
                </wp:positionH>
                <wp:positionV relativeFrom="paragraph">
                  <wp:posOffset>-757237</wp:posOffset>
                </wp:positionV>
                <wp:extent cx="3844290" cy="1985962"/>
                <wp:effectExtent l="0" t="0" r="22860" b="146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4290" cy="1985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88F29B" w14:textId="12869537" w:rsidR="00D90711" w:rsidRDefault="00B62E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171261" wp14:editId="4435B9EE">
                                  <wp:extent cx="3600450" cy="1841609"/>
                                  <wp:effectExtent l="0" t="0" r="0" b="6350"/>
                                  <wp:docPr id="160937748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9377489" name="Picture 1609377489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9188" cy="18460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EB1B9" id="Text Box 8" o:spid="_x0000_s1042" type="#_x0000_t202" style="position:absolute;margin-left:216.55pt;margin-top:-59.6pt;width:302.7pt;height:156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" fillcolor="white [3201]" strokeweight=".5pt">
                <v:textbox>
                  <w:txbxContent>
                    <w:p w14:paraId="7088F29B" w14:textId="12869537" w:rsidR="00D90711" w:rsidRDefault="00B62E73">
                      <w:r>
                        <w:rPr>
                          <w:noProof/>
                        </w:rPr>
                        <w:drawing>
                          <wp:inline distT="0" distB="0" distL="0" distR="0" wp14:anchorId="50171261" wp14:editId="4435B9EE">
                            <wp:extent cx="3600450" cy="1841609"/>
                            <wp:effectExtent l="0" t="0" r="0" b="6350"/>
                            <wp:docPr id="160937748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9377489" name="Picture 1609377489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9188" cy="18460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D0EF8" w:rsidRPr="00AD0EF8">
        <w:rPr>
          <w:szCs w:val="24"/>
        </w:rPr>
        <w:t xml:space="preserve"> </w:t>
      </w:r>
    </w:p>
    <w:p w14:paraId="69DBB271" w14:textId="4E8C34DC" w:rsidR="005C5179" w:rsidRPr="005C5179" w:rsidRDefault="005C5179" w:rsidP="005C5179">
      <w:pPr>
        <w:rPr>
          <w:sz w:val="32"/>
          <w:szCs w:val="32"/>
        </w:rPr>
      </w:pPr>
    </w:p>
    <w:p w14:paraId="04B80005" w14:textId="042AEE6E" w:rsidR="005C5179" w:rsidRPr="005C5179" w:rsidRDefault="005C5179" w:rsidP="005C5179">
      <w:pPr>
        <w:rPr>
          <w:sz w:val="32"/>
          <w:szCs w:val="32"/>
        </w:rPr>
      </w:pPr>
    </w:p>
    <w:p w14:paraId="7D11588F" w14:textId="7E56925E" w:rsidR="005C5179" w:rsidRPr="005C5179" w:rsidRDefault="005C5179" w:rsidP="005C5179">
      <w:pPr>
        <w:rPr>
          <w:sz w:val="32"/>
          <w:szCs w:val="32"/>
        </w:rPr>
      </w:pPr>
    </w:p>
    <w:p w14:paraId="1D7F56F2" w14:textId="75294ACA" w:rsidR="005C5179" w:rsidRPr="005C5179" w:rsidRDefault="005C5179" w:rsidP="005C5179">
      <w:pPr>
        <w:rPr>
          <w:sz w:val="32"/>
          <w:szCs w:val="32"/>
        </w:rPr>
      </w:pPr>
    </w:p>
    <w:p w14:paraId="39373218" w14:textId="606A9932" w:rsidR="005C5179" w:rsidRPr="005C5179" w:rsidRDefault="00115B86" w:rsidP="005C5179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B5EFCC" wp14:editId="03B7F615">
                <wp:simplePos x="0" y="0"/>
                <wp:positionH relativeFrom="page">
                  <wp:align>right</wp:align>
                </wp:positionH>
                <wp:positionV relativeFrom="paragraph">
                  <wp:posOffset>38259</wp:posOffset>
                </wp:positionV>
                <wp:extent cx="3790950" cy="2608028"/>
                <wp:effectExtent l="0" t="0" r="19050" b="20955"/>
                <wp:wrapNone/>
                <wp:docPr id="143542867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608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F28C02" w14:textId="77777777" w:rsidR="000923D6" w:rsidRPr="00B65F92" w:rsidRDefault="000923D6" w:rsidP="000923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</w:pPr>
                            <w:r w:rsidRPr="00B65F92">
                              <w:rPr>
                                <w:rFonts w:ascii="Arial" w:hAnsi="Arial" w:cs="Arial"/>
                                <w:b/>
                                <w:color w:val="auto"/>
                                <w:szCs w:val="24"/>
                              </w:rPr>
                              <w:t>MONTHLY BOARD OF DIRECTORS MEETINGS</w:t>
                            </w:r>
                          </w:p>
                          <w:p w14:paraId="78F1FA65" w14:textId="085CCF23" w:rsidR="000923D6" w:rsidRPr="00C07958" w:rsidRDefault="000923D6" w:rsidP="000923D6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079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The next Board Meeting is scheduled for </w:t>
                            </w:r>
                            <w:r w:rsidR="00FC7C73" w:rsidRPr="00C0795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 w:rsidR="00FC7C7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uesday</w:t>
                            </w:r>
                            <w:r w:rsidR="00B07E3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D27E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Ju</w:t>
                            </w:r>
                            <w:r w:rsidR="001E6D4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ly </w:t>
                            </w:r>
                            <w:r w:rsidR="0003221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21</w:t>
                            </w:r>
                            <w:r w:rsidR="00FC7C73" w:rsidRPr="00C0795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, 2026</w:t>
                            </w:r>
                            <w:r w:rsidRPr="00C0795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at</w:t>
                            </w:r>
                            <w:r w:rsidRPr="00C0795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0795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3:30 p.m.</w:t>
                            </w:r>
                            <w:r w:rsidRPr="00C079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at the clubhouse.</w:t>
                            </w:r>
                            <w:r w:rsidR="00491835" w:rsidRPr="00C079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The</w:t>
                            </w:r>
                            <w:r w:rsidRPr="00C079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Board </w:t>
                            </w:r>
                            <w:r w:rsidR="00FA2E11" w:rsidRPr="00C079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normally</w:t>
                            </w:r>
                            <w:r w:rsidRPr="00C079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meet</w:t>
                            </w:r>
                            <w:r w:rsidR="00FA2E11" w:rsidRPr="00C079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</w:t>
                            </w:r>
                            <w:r w:rsidRPr="00C0795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each third Tuesday of the month at 3:30 p.m. at the clubhouse, but could change, so check the newsletter.  Residents are invited and encouraged to attend. </w:t>
                            </w:r>
                            <w:r w:rsidR="00B25E6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Contact</w:t>
                            </w:r>
                            <w:r w:rsidR="008832D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Don at </w:t>
                            </w:r>
                            <w:hyperlink r:id="rId24" w:history="1">
                              <w:r w:rsidR="008832DA" w:rsidRPr="00715504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wdonmc@gmail.com</w:t>
                              </w:r>
                            </w:hyperlink>
                            <w:r w:rsidR="008832D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1D1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if</w:t>
                            </w:r>
                            <w:r w:rsidR="008832D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you wish to be placed on the agenda.</w:t>
                            </w:r>
                          </w:p>
                          <w:p w14:paraId="3FEA758C" w14:textId="4EC66DDF" w:rsidR="001C5F80" w:rsidRPr="00296E60" w:rsidRDefault="001C5F80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EFCC" id="Text Box 29" o:spid="_x0000_s1043" type="#_x0000_t202" style="position:absolute;margin-left:247.3pt;margin-top:3pt;width:298.5pt;height:205.35pt;z-index:25165619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" fillcolor="white [3201]" strokeweight=".5pt">
                <v:textbox>
                  <w:txbxContent>
                    <w:p w14:paraId="49F28C02" w14:textId="77777777" w:rsidR="000923D6" w:rsidRPr="00B65F92" w:rsidRDefault="000923D6" w:rsidP="000923D6">
                      <w:pPr>
                        <w:jc w:val="center"/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</w:pPr>
                      <w:r w:rsidRPr="00B65F92">
                        <w:rPr>
                          <w:rFonts w:ascii="Arial" w:hAnsi="Arial" w:cs="Arial"/>
                          <w:b/>
                          <w:color w:val="auto"/>
                          <w:szCs w:val="24"/>
                        </w:rPr>
                        <w:t>MONTHLY BOARD OF DIRECTORS MEETINGS</w:t>
                      </w:r>
                    </w:p>
                    <w:p w14:paraId="78F1FA65" w14:textId="085CCF23" w:rsidR="000923D6" w:rsidRPr="00C07958" w:rsidRDefault="000923D6" w:rsidP="000923D6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0795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The next Board Meeting is scheduled for </w:t>
                      </w:r>
                      <w:r w:rsidR="00FC7C73" w:rsidRPr="00C0795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 w:rsidR="00FC7C7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uesday</w:t>
                      </w:r>
                      <w:r w:rsidR="00B07E3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AD27E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Ju</w:t>
                      </w:r>
                      <w:r w:rsidR="001E6D4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ly </w:t>
                      </w:r>
                      <w:r w:rsidR="0003221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21</w:t>
                      </w:r>
                      <w:r w:rsidR="00FC7C73" w:rsidRPr="00C0795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, 2026</w:t>
                      </w:r>
                      <w:r w:rsidRPr="00C0795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at</w:t>
                      </w:r>
                      <w:r w:rsidRPr="00C07958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C0795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3:30 p.m.</w:t>
                      </w:r>
                      <w:r w:rsidRPr="00C0795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at the clubhouse.</w:t>
                      </w:r>
                      <w:r w:rsidR="00491835" w:rsidRPr="00C0795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The</w:t>
                      </w:r>
                      <w:r w:rsidRPr="00C0795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Board </w:t>
                      </w:r>
                      <w:r w:rsidR="00FA2E11" w:rsidRPr="00C07958">
                        <w:rPr>
                          <w:rFonts w:ascii="Arial" w:hAnsi="Arial" w:cs="Arial"/>
                          <w:sz w:val="32"/>
                          <w:szCs w:val="32"/>
                        </w:rPr>
                        <w:t>normally</w:t>
                      </w:r>
                      <w:r w:rsidRPr="00C0795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meet</w:t>
                      </w:r>
                      <w:r w:rsidR="00FA2E11" w:rsidRPr="00C07958">
                        <w:rPr>
                          <w:rFonts w:ascii="Arial" w:hAnsi="Arial" w:cs="Arial"/>
                          <w:sz w:val="32"/>
                          <w:szCs w:val="32"/>
                        </w:rPr>
                        <w:t>s</w:t>
                      </w:r>
                      <w:r w:rsidRPr="00C0795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each third Tuesday of the month at 3:30 p.m. at the clubhouse, but could change, so check the newsletter.  Residents are invited and encouraged to attend. </w:t>
                      </w:r>
                      <w:r w:rsidR="00B25E66">
                        <w:rPr>
                          <w:rFonts w:ascii="Arial" w:hAnsi="Arial" w:cs="Arial"/>
                          <w:sz w:val="32"/>
                          <w:szCs w:val="32"/>
                        </w:rPr>
                        <w:t>Contact</w:t>
                      </w:r>
                      <w:r w:rsidR="008832D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Don at </w:t>
                      </w:r>
                      <w:hyperlink r:id="rId25" w:history="1">
                        <w:r w:rsidR="008832DA" w:rsidRPr="00715504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wdonmc@gmail.com</w:t>
                        </w:r>
                      </w:hyperlink>
                      <w:r w:rsidR="008832D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F41D19">
                        <w:rPr>
                          <w:rFonts w:ascii="Arial" w:hAnsi="Arial" w:cs="Arial"/>
                          <w:sz w:val="32"/>
                          <w:szCs w:val="32"/>
                        </w:rPr>
                        <w:t>if</w:t>
                      </w:r>
                      <w:r w:rsidR="008832D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you wish to be placed on the agenda.</w:t>
                      </w:r>
                    </w:p>
                    <w:p w14:paraId="3FEA758C" w14:textId="4EC66DDF" w:rsidR="001C5F80" w:rsidRPr="00296E60" w:rsidRDefault="001C5F80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7A590C" w14:textId="1DFFA783" w:rsidR="00302D38" w:rsidRPr="00296E60" w:rsidRDefault="00302D38" w:rsidP="00302D38">
      <w:pPr>
        <w:rPr>
          <w:rFonts w:ascii="Arial" w:hAnsi="Arial" w:cs="Arial"/>
          <w:sz w:val="28"/>
          <w:szCs w:val="28"/>
        </w:rPr>
      </w:pPr>
    </w:p>
    <w:p w14:paraId="158994B1" w14:textId="2401D0CE" w:rsidR="005C5179" w:rsidRPr="005C5179" w:rsidRDefault="008A5FD9" w:rsidP="005C5179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9A2E6C" wp14:editId="5F587E53">
                <wp:simplePos x="0" y="0"/>
                <wp:positionH relativeFrom="column">
                  <wp:posOffset>-990600</wp:posOffset>
                </wp:positionH>
                <wp:positionV relativeFrom="paragraph">
                  <wp:posOffset>292735</wp:posOffset>
                </wp:positionV>
                <wp:extent cx="3794760" cy="1744980"/>
                <wp:effectExtent l="0" t="0" r="15240" b="26670"/>
                <wp:wrapNone/>
                <wp:docPr id="291117967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4760" cy="174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09D500" w14:textId="4661F69E" w:rsidR="00C81E41" w:rsidRPr="004B514C" w:rsidRDefault="00280A78" w:rsidP="00C81E41">
                            <w:pPr>
                              <w:rPr>
                                <w:rFonts w:ascii="Arial" w:hAnsi="Arial" w:cs="Arial"/>
                                <w:color w:val="7B08B3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3ED2BB" wp14:editId="6BE4B91B">
                                  <wp:extent cx="990600" cy="1659103"/>
                                  <wp:effectExtent l="0" t="0" r="0" b="0"/>
                                  <wp:docPr id="1685224680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346" cy="1665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A2E6C" id="Text Box 26" o:spid="_x0000_s1044" type="#_x0000_t202" style="position:absolute;margin-left:-78pt;margin-top:23.05pt;width:298.8pt;height:137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" fillcolor="white [3201]" strokeweight=".5pt">
                <v:textbox>
                  <w:txbxContent>
                    <w:p w14:paraId="1D09D500" w14:textId="4661F69E" w:rsidR="00C81E41" w:rsidRPr="004B514C" w:rsidRDefault="00280A78" w:rsidP="00C81E41">
                      <w:pPr>
                        <w:rPr>
                          <w:rFonts w:ascii="Arial" w:hAnsi="Arial" w:cs="Arial"/>
                          <w:color w:val="7B08B3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3ED2BB" wp14:editId="6BE4B91B">
                            <wp:extent cx="990600" cy="1659103"/>
                            <wp:effectExtent l="0" t="0" r="0" b="0"/>
                            <wp:docPr id="1685224680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346" cy="1665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1A1933" w14:textId="408150F4" w:rsidR="005C5179" w:rsidRPr="005C5179" w:rsidRDefault="00E3076E" w:rsidP="005C5179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0B729D" wp14:editId="0A4C9657">
                <wp:simplePos x="0" y="0"/>
                <wp:positionH relativeFrom="column">
                  <wp:posOffset>83820</wp:posOffset>
                </wp:positionH>
                <wp:positionV relativeFrom="paragraph">
                  <wp:posOffset>107950</wp:posOffset>
                </wp:positionV>
                <wp:extent cx="2735580" cy="1668780"/>
                <wp:effectExtent l="0" t="0" r="26670" b="26670"/>
                <wp:wrapNone/>
                <wp:docPr id="194784333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166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F7AAB" w14:textId="69139A3F" w:rsidR="00176C6D" w:rsidRPr="00176C6D" w:rsidRDefault="00176C6D" w:rsidP="00176C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176C6D">
                              <w:rPr>
                                <w:b/>
                                <w:bCs/>
                                <w:i/>
                                <w:iCs/>
                                <w:color w:val="FF1111"/>
                                <w:sz w:val="28"/>
                                <w:szCs w:val="28"/>
                              </w:rPr>
                              <w:t>Scott’s Repair and Handywork</w:t>
                            </w:r>
                          </w:p>
                          <w:p w14:paraId="2E10C50F" w14:textId="589C36E0" w:rsidR="00176C6D" w:rsidRPr="009033F9" w:rsidRDefault="00176C6D" w:rsidP="00176C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Whatever is broke</w:t>
                            </w:r>
                            <w:r w:rsidR="004019B8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we can fix it. Floor to roof Repair, Remodel, or Remove we can do it Looking to sell - we can shine up your home</w:t>
                            </w:r>
                            <w:r w:rsidR="009033F9"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Looking to buy - we can come advise on repairs</w:t>
                            </w:r>
                            <w:r w:rsidR="0018329A"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Resident of </w:t>
                            </w:r>
                            <w:proofErr w:type="spellStart"/>
                            <w:r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Trenwood</w:t>
                            </w:r>
                            <w:proofErr w:type="spellEnd"/>
                            <w:r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and lifetime Lincoln Resident</w:t>
                            </w:r>
                            <w:r w:rsidR="009033F9"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8329A"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Over 20 years of home repair</w:t>
                            </w:r>
                            <w:r w:rsidRPr="009033F9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experience</w:t>
                            </w:r>
                            <w:r w:rsidR="009033F9" w:rsidRPr="009033F9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9033F9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Insured .</w:t>
                            </w:r>
                            <w:proofErr w:type="gramEnd"/>
                            <w:r w:rsidRPr="009033F9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9033F9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Reliable .</w:t>
                            </w:r>
                            <w:proofErr w:type="gramEnd"/>
                            <w:r w:rsidRPr="009033F9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Punctual. Personable</w:t>
                            </w:r>
                          </w:p>
                          <w:p w14:paraId="5464ADA9" w14:textId="77777777" w:rsidR="00176C6D" w:rsidRPr="0018329A" w:rsidRDefault="00176C6D" w:rsidP="00176C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18329A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Call for a free estimate, advice, or just to talk</w:t>
                            </w:r>
                          </w:p>
                          <w:p w14:paraId="356704BC" w14:textId="77777777" w:rsidR="00176C6D" w:rsidRPr="0018329A" w:rsidRDefault="00176C6D" w:rsidP="00176C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18329A">
                              <w:rPr>
                                <w:b/>
                                <w:bCs/>
                                <w:color w:val="FF1111"/>
                                <w:sz w:val="22"/>
                                <w:szCs w:val="22"/>
                              </w:rPr>
                              <w:t>402-430-8881</w:t>
                            </w:r>
                          </w:p>
                          <w:p w14:paraId="4C2D800E" w14:textId="77777777" w:rsidR="00176C6D" w:rsidRPr="0018329A" w:rsidRDefault="00176C6D" w:rsidP="00176C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18329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(Golf Caddie upon request)</w:t>
                            </w:r>
                          </w:p>
                          <w:p w14:paraId="022817EF" w14:textId="77777777" w:rsidR="00E3076E" w:rsidRDefault="00E307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B729D" id="_x0000_s1045" type="#_x0000_t202" style="position:absolute;margin-left:6.6pt;margin-top:8.5pt;width:215.4pt;height:13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" fillcolor="white [3201]" strokeweight=".5pt">
                <v:textbox>
                  <w:txbxContent>
                    <w:p w14:paraId="52AF7AAB" w14:textId="69139A3F" w:rsidR="00176C6D" w:rsidRPr="00176C6D" w:rsidRDefault="00176C6D" w:rsidP="00176C6D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176C6D">
                        <w:rPr>
                          <w:b/>
                          <w:bCs/>
                          <w:i/>
                          <w:iCs/>
                          <w:color w:val="FF1111"/>
                          <w:sz w:val="28"/>
                          <w:szCs w:val="28"/>
                        </w:rPr>
                        <w:t>Scott’s Repair and Handywork</w:t>
                      </w:r>
                    </w:p>
                    <w:p w14:paraId="2E10C50F" w14:textId="589C36E0" w:rsidR="00176C6D" w:rsidRPr="009033F9" w:rsidRDefault="00176C6D" w:rsidP="00176C6D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Whatever is broke</w:t>
                      </w:r>
                      <w:r w:rsidR="004019B8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n</w:t>
                      </w:r>
                      <w:r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we can fix it. Floor to roof Repair, Remodel, or Remove we can do it Looking to sell - we can shine up your home</w:t>
                      </w:r>
                      <w:r w:rsidR="009033F9"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Looking to buy - we can come advise on repairs</w:t>
                      </w:r>
                      <w:r w:rsidR="0018329A"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Resident of </w:t>
                      </w:r>
                      <w:proofErr w:type="spellStart"/>
                      <w:r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Trenwood</w:t>
                      </w:r>
                      <w:proofErr w:type="spellEnd"/>
                      <w:r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and lifetime Lincoln Resident</w:t>
                      </w:r>
                      <w:r w:rsidR="009033F9"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18329A"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  <w:t>Over 20 years of home repair</w:t>
                      </w:r>
                      <w:r w:rsidRPr="009033F9"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experience</w:t>
                      </w:r>
                      <w:r w:rsidR="009033F9" w:rsidRPr="009033F9"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9033F9"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Insured .</w:t>
                      </w:r>
                      <w:proofErr w:type="gramEnd"/>
                      <w:r w:rsidRPr="009033F9"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9033F9"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>Reliable .</w:t>
                      </w:r>
                      <w:proofErr w:type="gramEnd"/>
                      <w:r w:rsidRPr="009033F9"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Punctual. Personable</w:t>
                      </w:r>
                    </w:p>
                    <w:p w14:paraId="5464ADA9" w14:textId="77777777" w:rsidR="00176C6D" w:rsidRPr="0018329A" w:rsidRDefault="00176C6D" w:rsidP="00176C6D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18329A"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Call for a free estimate, advice, or just to talk</w:t>
                      </w:r>
                    </w:p>
                    <w:p w14:paraId="356704BC" w14:textId="77777777" w:rsidR="00176C6D" w:rsidRPr="0018329A" w:rsidRDefault="00176C6D" w:rsidP="00176C6D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18329A">
                        <w:rPr>
                          <w:b/>
                          <w:bCs/>
                          <w:color w:val="FF1111"/>
                          <w:sz w:val="22"/>
                          <w:szCs w:val="22"/>
                        </w:rPr>
                        <w:t>402-430-8881</w:t>
                      </w:r>
                    </w:p>
                    <w:p w14:paraId="4C2D800E" w14:textId="77777777" w:rsidR="00176C6D" w:rsidRPr="0018329A" w:rsidRDefault="00176C6D" w:rsidP="00176C6D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18329A"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>(Golf Caddie upon request)</w:t>
                      </w:r>
                    </w:p>
                    <w:p w14:paraId="022817EF" w14:textId="77777777" w:rsidR="00E3076E" w:rsidRDefault="00E3076E"/>
                  </w:txbxContent>
                </v:textbox>
              </v:shape>
            </w:pict>
          </mc:Fallback>
        </mc:AlternateContent>
      </w:r>
    </w:p>
    <w:p w14:paraId="36459DA2" w14:textId="0D00D3CE" w:rsidR="005C5179" w:rsidRPr="005C5179" w:rsidRDefault="005C5179" w:rsidP="005C5179">
      <w:pPr>
        <w:rPr>
          <w:sz w:val="32"/>
          <w:szCs w:val="32"/>
        </w:rPr>
      </w:pPr>
    </w:p>
    <w:p w14:paraId="27BD1D1B" w14:textId="4D5E0063" w:rsidR="005C5179" w:rsidRPr="005C5179" w:rsidRDefault="00663AFD" w:rsidP="00663AFD">
      <w:pPr>
        <w:tabs>
          <w:tab w:val="left" w:pos="4608"/>
          <w:tab w:val="left" w:pos="47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1D1252B4" w14:textId="63BDEEFC" w:rsidR="005C5179" w:rsidRDefault="005C5179" w:rsidP="005C5179">
      <w:pPr>
        <w:rPr>
          <w:sz w:val="32"/>
          <w:szCs w:val="32"/>
        </w:rPr>
      </w:pPr>
    </w:p>
    <w:p w14:paraId="643FB1FE" w14:textId="2217B83F" w:rsidR="00780AAA" w:rsidRDefault="00780AAA" w:rsidP="005C5179">
      <w:pPr>
        <w:jc w:val="center"/>
        <w:rPr>
          <w:sz w:val="32"/>
          <w:szCs w:val="32"/>
        </w:rPr>
      </w:pPr>
    </w:p>
    <w:p w14:paraId="5602DCB2" w14:textId="07EB739F" w:rsidR="00984E43" w:rsidRPr="00984E43" w:rsidRDefault="00984E43" w:rsidP="00984E43">
      <w:pPr>
        <w:rPr>
          <w:sz w:val="32"/>
          <w:szCs w:val="32"/>
        </w:rPr>
      </w:pPr>
    </w:p>
    <w:p w14:paraId="0E67370A" w14:textId="7271D2BC" w:rsidR="00984E43" w:rsidRPr="00984E43" w:rsidRDefault="00984E43" w:rsidP="00984E43">
      <w:pPr>
        <w:rPr>
          <w:sz w:val="32"/>
          <w:szCs w:val="32"/>
        </w:rPr>
      </w:pPr>
    </w:p>
    <w:p w14:paraId="147C9059" w14:textId="32A024E7" w:rsidR="00984E43" w:rsidRPr="00984E43" w:rsidRDefault="00480D63" w:rsidP="00984E4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1EB1E8" wp14:editId="756E9BA4">
                <wp:simplePos x="0" y="0"/>
                <wp:positionH relativeFrom="column">
                  <wp:posOffset>-937260</wp:posOffset>
                </wp:positionH>
                <wp:positionV relativeFrom="paragraph">
                  <wp:posOffset>241300</wp:posOffset>
                </wp:positionV>
                <wp:extent cx="3665220" cy="2011680"/>
                <wp:effectExtent l="0" t="0" r="11430" b="26670"/>
                <wp:wrapNone/>
                <wp:docPr id="1465987972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201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90AC70" w14:textId="77777777" w:rsidR="009E000D" w:rsidRPr="00DB3248" w:rsidRDefault="009E000D" w:rsidP="009E00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B324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THIRSTY THURSDAYS </w:t>
                            </w:r>
                          </w:p>
                          <w:p w14:paraId="6E342D0F" w14:textId="790A981C" w:rsidR="009E000D" w:rsidRPr="00DB3248" w:rsidRDefault="007905C3" w:rsidP="009E000D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There will not be a </w:t>
                            </w:r>
                            <w:r w:rsidR="009E000D" w:rsidRPr="00DB32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Thirsty Thursday</w:t>
                            </w:r>
                            <w:r w:rsidR="009A599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at the clubhouse on Jul</w:t>
                            </w:r>
                            <w:r w:rsidR="0042135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y 2</w:t>
                            </w:r>
                            <w:r w:rsidR="0042135D" w:rsidRPr="0042135D">
                              <w:rPr>
                                <w:rFonts w:ascii="Arial" w:hAnsi="Arial" w:cs="Arial"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 w:rsidR="0042135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due to the July 4</w:t>
                            </w:r>
                            <w:r w:rsidR="0042135D" w:rsidRPr="0042135D">
                              <w:rPr>
                                <w:rFonts w:ascii="Arial" w:hAnsi="Arial" w:cs="Arial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42135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holiday.  But we</w:t>
                            </w:r>
                            <w:r w:rsidR="009E000D" w:rsidRPr="00DB32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will </w:t>
                            </w:r>
                            <w:r w:rsidR="007B207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continue</w:t>
                            </w:r>
                            <w:r w:rsidR="009E000D" w:rsidRPr="00DB32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Thursday, Ju</w:t>
                            </w:r>
                            <w:r w:rsidR="007B207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ly</w:t>
                            </w:r>
                            <w:r w:rsidR="0013132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9th</w:t>
                            </w:r>
                            <w:r w:rsidR="009E000D" w:rsidRPr="00DB32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, 2026 and will be every Thursday behind the clubhouse starting at 4:30 p.m. </w:t>
                            </w:r>
                            <w:r w:rsidR="0013132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Bring your own beverage and a </w:t>
                            </w:r>
                            <w:r w:rsidR="00480D6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snack if you wish.</w:t>
                            </w:r>
                          </w:p>
                          <w:p w14:paraId="04D7CB0B" w14:textId="77777777" w:rsidR="009E000D" w:rsidRDefault="009E00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EB1E8" id="Text Box 25" o:spid="_x0000_s1046" type="#_x0000_t202" style="position:absolute;margin-left:-73.8pt;margin-top:19pt;width:288.6pt;height:15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" fillcolor="white [3201]" strokeweight=".5pt">
                <v:textbox>
                  <w:txbxContent>
                    <w:p w14:paraId="6990AC70" w14:textId="77777777" w:rsidR="009E000D" w:rsidRPr="00DB3248" w:rsidRDefault="009E000D" w:rsidP="009E000D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DB324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THIRSTY THURSDAYS </w:t>
                      </w:r>
                    </w:p>
                    <w:p w14:paraId="6E342D0F" w14:textId="790A981C" w:rsidR="009E000D" w:rsidRPr="00DB3248" w:rsidRDefault="007905C3" w:rsidP="009E000D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There will not be a </w:t>
                      </w:r>
                      <w:r w:rsidR="009E000D" w:rsidRPr="00DB3248">
                        <w:rPr>
                          <w:rFonts w:ascii="Arial" w:hAnsi="Arial" w:cs="Arial"/>
                          <w:sz w:val="32"/>
                          <w:szCs w:val="32"/>
                        </w:rPr>
                        <w:t>Thirsty Thursday</w:t>
                      </w:r>
                      <w:r w:rsidR="009A599D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at the clubhouse on Jul</w:t>
                      </w:r>
                      <w:r w:rsidR="0042135D">
                        <w:rPr>
                          <w:rFonts w:ascii="Arial" w:hAnsi="Arial" w:cs="Arial"/>
                          <w:sz w:val="32"/>
                          <w:szCs w:val="32"/>
                        </w:rPr>
                        <w:t>y 2</w:t>
                      </w:r>
                      <w:r w:rsidR="0042135D" w:rsidRPr="0042135D">
                        <w:rPr>
                          <w:rFonts w:ascii="Arial" w:hAnsi="Arial" w:cs="Arial"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 w:rsidR="0042135D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due to the July 4</w:t>
                      </w:r>
                      <w:r w:rsidR="0042135D" w:rsidRPr="0042135D">
                        <w:rPr>
                          <w:rFonts w:ascii="Arial" w:hAnsi="Arial" w:cs="Arial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42135D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holiday.  But we</w:t>
                      </w:r>
                      <w:r w:rsidR="009E000D" w:rsidRPr="00DB324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will </w:t>
                      </w:r>
                      <w:r w:rsidR="007B2075">
                        <w:rPr>
                          <w:rFonts w:ascii="Arial" w:hAnsi="Arial" w:cs="Arial"/>
                          <w:sz w:val="32"/>
                          <w:szCs w:val="32"/>
                        </w:rPr>
                        <w:t>continue</w:t>
                      </w:r>
                      <w:r w:rsidR="009E000D" w:rsidRPr="00DB324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Thursday, Ju</w:t>
                      </w:r>
                      <w:r w:rsidR="007B2075">
                        <w:rPr>
                          <w:rFonts w:ascii="Arial" w:hAnsi="Arial" w:cs="Arial"/>
                          <w:sz w:val="32"/>
                          <w:szCs w:val="32"/>
                        </w:rPr>
                        <w:t>ly</w:t>
                      </w:r>
                      <w:r w:rsidR="0013132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9th</w:t>
                      </w:r>
                      <w:r w:rsidR="009E000D" w:rsidRPr="00DB3248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, 2026 and will be every Thursday behind the clubhouse starting at 4:30 p.m. </w:t>
                      </w:r>
                      <w:r w:rsidR="0013132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Bring your own beverage and a </w:t>
                      </w:r>
                      <w:r w:rsidR="00480D63">
                        <w:rPr>
                          <w:rFonts w:ascii="Arial" w:hAnsi="Arial" w:cs="Arial"/>
                          <w:sz w:val="32"/>
                          <w:szCs w:val="32"/>
                        </w:rPr>
                        <w:t>snack if you wish.</w:t>
                      </w:r>
                    </w:p>
                    <w:p w14:paraId="04D7CB0B" w14:textId="77777777" w:rsidR="009E000D" w:rsidRDefault="009E000D"/>
                  </w:txbxContent>
                </v:textbox>
              </v:shape>
            </w:pict>
          </mc:Fallback>
        </mc:AlternateContent>
      </w:r>
    </w:p>
    <w:p w14:paraId="5254BB34" w14:textId="61B3BCA1" w:rsidR="00984E43" w:rsidRPr="00984E43" w:rsidRDefault="008F2B1D" w:rsidP="00984E43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9A6A49" wp14:editId="18F70A4D">
                <wp:simplePos x="0" y="0"/>
                <wp:positionH relativeFrom="column">
                  <wp:posOffset>2750344</wp:posOffset>
                </wp:positionH>
                <wp:positionV relativeFrom="paragraph">
                  <wp:posOffset>127159</wp:posOffset>
                </wp:positionV>
                <wp:extent cx="3730925" cy="5386387"/>
                <wp:effectExtent l="0" t="0" r="22225" b="241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925" cy="53863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1F09D9" w14:textId="35996FA2" w:rsidR="008F2B1D" w:rsidRDefault="00A243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5C73FD" wp14:editId="788B5B9F">
                                  <wp:extent cx="3599815" cy="5236369"/>
                                  <wp:effectExtent l="0" t="0" r="635" b="2540"/>
                                  <wp:docPr id="921007366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1007366" name="Picture 921007366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3794" cy="52567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C9AD30" w14:textId="2625AE56" w:rsidR="008F2B1D" w:rsidRDefault="008F2B1D"/>
                          <w:p w14:paraId="2D05DEBC" w14:textId="77777777" w:rsidR="008F2B1D" w:rsidRDefault="008F2B1D"/>
                          <w:p w14:paraId="553E9309" w14:textId="77777777" w:rsidR="008F2B1D" w:rsidRDefault="008F2B1D"/>
                          <w:p w14:paraId="5C9B97B6" w14:textId="77777777" w:rsidR="008F2B1D" w:rsidRDefault="008F2B1D"/>
                          <w:p w14:paraId="5817F9FB" w14:textId="77777777" w:rsidR="008F2B1D" w:rsidRDefault="008F2B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A6A49" id="Text Box 21" o:spid="_x0000_s1047" type="#_x0000_t202" style="position:absolute;margin-left:216.55pt;margin-top:10pt;width:293.75pt;height:424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" fillcolor="white [3201]" strokeweight=".5pt">
                <v:textbox>
                  <w:txbxContent>
                    <w:p w14:paraId="5C1F09D9" w14:textId="35996FA2" w:rsidR="008F2B1D" w:rsidRDefault="00A243C9">
                      <w:r>
                        <w:rPr>
                          <w:noProof/>
                        </w:rPr>
                        <w:drawing>
                          <wp:inline distT="0" distB="0" distL="0" distR="0" wp14:anchorId="5A5C73FD" wp14:editId="788B5B9F">
                            <wp:extent cx="3599815" cy="5236369"/>
                            <wp:effectExtent l="0" t="0" r="635" b="2540"/>
                            <wp:docPr id="921007366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1007366" name="Picture 921007366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3794" cy="52567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C9AD30" w14:textId="2625AE56" w:rsidR="008F2B1D" w:rsidRDefault="008F2B1D"/>
                    <w:p w14:paraId="2D05DEBC" w14:textId="77777777" w:rsidR="008F2B1D" w:rsidRDefault="008F2B1D"/>
                    <w:p w14:paraId="553E9309" w14:textId="77777777" w:rsidR="008F2B1D" w:rsidRDefault="008F2B1D"/>
                    <w:p w14:paraId="5C9B97B6" w14:textId="77777777" w:rsidR="008F2B1D" w:rsidRDefault="008F2B1D"/>
                    <w:p w14:paraId="5817F9FB" w14:textId="77777777" w:rsidR="008F2B1D" w:rsidRDefault="008F2B1D"/>
                  </w:txbxContent>
                </v:textbox>
              </v:shape>
            </w:pict>
          </mc:Fallback>
        </mc:AlternateContent>
      </w:r>
    </w:p>
    <w:p w14:paraId="3D8A1C8C" w14:textId="1BEAA52E" w:rsidR="00984E43" w:rsidRPr="00984E43" w:rsidRDefault="00984E43" w:rsidP="00984E43">
      <w:pPr>
        <w:rPr>
          <w:sz w:val="32"/>
          <w:szCs w:val="32"/>
        </w:rPr>
      </w:pPr>
    </w:p>
    <w:p w14:paraId="27D4C6E6" w14:textId="3954E2C0" w:rsidR="00984E43" w:rsidRPr="00984E43" w:rsidRDefault="00984E43" w:rsidP="00984E43">
      <w:pPr>
        <w:rPr>
          <w:sz w:val="32"/>
          <w:szCs w:val="32"/>
        </w:rPr>
      </w:pPr>
    </w:p>
    <w:p w14:paraId="1681A386" w14:textId="61A49277" w:rsidR="00984E43" w:rsidRPr="00984E43" w:rsidRDefault="00984E43" w:rsidP="00984E43">
      <w:pPr>
        <w:rPr>
          <w:sz w:val="32"/>
          <w:szCs w:val="32"/>
        </w:rPr>
      </w:pPr>
    </w:p>
    <w:p w14:paraId="5249ED83" w14:textId="27102D21" w:rsidR="00984E43" w:rsidRPr="00984E43" w:rsidRDefault="00984E43" w:rsidP="00984E43">
      <w:pPr>
        <w:rPr>
          <w:sz w:val="32"/>
          <w:szCs w:val="32"/>
        </w:rPr>
      </w:pPr>
    </w:p>
    <w:p w14:paraId="4CB1404D" w14:textId="3291FCD3" w:rsidR="00984E43" w:rsidRPr="00984E43" w:rsidRDefault="00984E43" w:rsidP="00984E43">
      <w:pPr>
        <w:rPr>
          <w:sz w:val="32"/>
          <w:szCs w:val="32"/>
        </w:rPr>
      </w:pPr>
    </w:p>
    <w:p w14:paraId="688F0CEB" w14:textId="294A0965" w:rsidR="00984E43" w:rsidRPr="00984E43" w:rsidRDefault="00984E43" w:rsidP="00984E43">
      <w:pPr>
        <w:rPr>
          <w:sz w:val="32"/>
          <w:szCs w:val="32"/>
        </w:rPr>
      </w:pPr>
    </w:p>
    <w:p w14:paraId="48262C4E" w14:textId="52CC8941" w:rsidR="00984E43" w:rsidRPr="00984E43" w:rsidRDefault="00984E43" w:rsidP="00984E43">
      <w:pPr>
        <w:rPr>
          <w:sz w:val="32"/>
          <w:szCs w:val="32"/>
        </w:rPr>
      </w:pPr>
    </w:p>
    <w:p w14:paraId="3E5BD020" w14:textId="730F5E8C" w:rsidR="00984E43" w:rsidRPr="00984E43" w:rsidRDefault="00480D63" w:rsidP="00984E4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373F82" wp14:editId="29C336A1">
                <wp:simplePos x="0" y="0"/>
                <wp:positionH relativeFrom="column">
                  <wp:posOffset>-998220</wp:posOffset>
                </wp:positionH>
                <wp:positionV relativeFrom="paragraph">
                  <wp:posOffset>144780</wp:posOffset>
                </wp:positionV>
                <wp:extent cx="3718560" cy="3185160"/>
                <wp:effectExtent l="0" t="0" r="15240" b="15240"/>
                <wp:wrapNone/>
                <wp:docPr id="1767250442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3185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7769E" w14:textId="650A4309" w:rsidR="004F7394" w:rsidRPr="00BE615E" w:rsidRDefault="00482E88" w:rsidP="004575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E615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CARD GAMES AT THE CLUBHOUSE</w:t>
                            </w:r>
                          </w:p>
                          <w:p w14:paraId="28421515" w14:textId="4487B69D" w:rsidR="00F321B5" w:rsidRDefault="00457559" w:rsidP="004575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21B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The</w:t>
                            </w:r>
                            <w:r w:rsidRPr="00F321B5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Pitch</w:t>
                            </w:r>
                            <w:r w:rsidRPr="00F321B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card games start at 4:30 p.m. on Mondays and are played until 6:30 p.m.  </w:t>
                            </w:r>
                            <w:r w:rsidRPr="00F321B5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Mahjong</w:t>
                            </w:r>
                            <w:r w:rsidRPr="00F321B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starts </w:t>
                            </w:r>
                            <w:r w:rsidR="005E5642" w:rsidRPr="00F321B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at 7: </w:t>
                            </w:r>
                            <w:r w:rsidR="006068DA" w:rsidRPr="00F321B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00 </w:t>
                            </w:r>
                            <w:r w:rsidR="005E5642" w:rsidRPr="00F321B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p.m.</w:t>
                            </w:r>
                            <w:r w:rsidR="006068DA" w:rsidRPr="00F321B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21B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and is played until the players leave. </w:t>
                            </w:r>
                            <w:r w:rsidRPr="00F321B5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10D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POKER:  </w:t>
                            </w:r>
                            <w:r w:rsidR="00F321B5" w:rsidRPr="002E10D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Starting </w:t>
                            </w:r>
                            <w:r w:rsidR="0091256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</w:t>
                            </w:r>
                            <w:r w:rsidR="00AC0072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ednesday, </w:t>
                            </w:r>
                            <w:r w:rsidR="00F321B5" w:rsidRPr="002E10D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July </w:t>
                            </w:r>
                            <w:r w:rsidR="002E10D4" w:rsidRPr="002E10D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8</w:t>
                            </w:r>
                            <w:r w:rsidR="002E10D4" w:rsidRPr="002E10D4">
                              <w:rPr>
                                <w:rFonts w:ascii="Arial" w:hAnsi="Arial" w:cs="Arial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2E10D4" w:rsidRPr="002E10D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at 1:30</w:t>
                            </w:r>
                            <w:r w:rsidR="002E10D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16360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</w:t>
                            </w:r>
                            <w:r w:rsidR="00862878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ome </w:t>
                            </w:r>
                            <w:r w:rsidR="00C16360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for </w:t>
                            </w:r>
                            <w:r w:rsidR="00862878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 friendly game of </w:t>
                            </w:r>
                            <w:r w:rsidR="00C16360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poker</w:t>
                            </w:r>
                            <w:r w:rsidR="003C0671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.  No fancy stuff, just regular poker </w:t>
                            </w:r>
                            <w:r w:rsidR="00D545AD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and games will be explained as we go.  Plus, on the 8</w:t>
                            </w:r>
                            <w:r w:rsidR="00D545AD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D545AD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, one participant will furnish</w:t>
                            </w:r>
                            <w:r w:rsidR="00BE615E" w:rsidRPr="00BE615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adult beverages.</w:t>
                            </w:r>
                            <w:r w:rsidR="003C067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0FD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1256F" w:rsidRPr="00D66C1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Poker</w:t>
                            </w:r>
                            <w:r w:rsidR="008C0FD4" w:rsidRPr="00D66C1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games will continue each </w:t>
                            </w:r>
                            <w:r w:rsidR="0091256F" w:rsidRPr="00D66C1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Wednesday</w:t>
                            </w:r>
                            <w:r w:rsidR="00D9772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5D436EC2" w14:textId="77777777" w:rsidR="00F321B5" w:rsidRPr="00F321B5" w:rsidRDefault="00F321B5" w:rsidP="00457559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1FDF0DD" w14:textId="77777777" w:rsidR="009B39F5" w:rsidRDefault="009B39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73F82" id="Text Box 24" o:spid="_x0000_s1048" type="#_x0000_t202" style="position:absolute;margin-left:-78.6pt;margin-top:11.4pt;width:292.8pt;height:250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" fillcolor="white [3201]" strokeweight=".5pt">
                <v:textbox>
                  <w:txbxContent>
                    <w:p w14:paraId="0C27769E" w14:textId="650A4309" w:rsidR="004F7394" w:rsidRPr="00BE615E" w:rsidRDefault="00482E88" w:rsidP="00457559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E615E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CARD GAMES AT THE CLUBHOUSE</w:t>
                      </w:r>
                    </w:p>
                    <w:p w14:paraId="28421515" w14:textId="4487B69D" w:rsidR="00F321B5" w:rsidRDefault="00457559" w:rsidP="00457559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F321B5">
                        <w:rPr>
                          <w:rFonts w:ascii="Arial" w:hAnsi="Arial" w:cs="Arial"/>
                          <w:sz w:val="32"/>
                          <w:szCs w:val="32"/>
                        </w:rPr>
                        <w:t>The</w:t>
                      </w:r>
                      <w:r w:rsidRPr="00F321B5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Pitch</w:t>
                      </w:r>
                      <w:r w:rsidRPr="00F321B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card games start at 4:30 p.m. on Mondays and are played until 6:30 p.m.  </w:t>
                      </w:r>
                      <w:r w:rsidRPr="00F321B5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Mahjong</w:t>
                      </w:r>
                      <w:r w:rsidRPr="00F321B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starts </w:t>
                      </w:r>
                      <w:r w:rsidR="005E5642" w:rsidRPr="00F321B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at 7: </w:t>
                      </w:r>
                      <w:r w:rsidR="006068DA" w:rsidRPr="00F321B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00 </w:t>
                      </w:r>
                      <w:r w:rsidR="005E5642" w:rsidRPr="00F321B5">
                        <w:rPr>
                          <w:rFonts w:ascii="Arial" w:hAnsi="Arial" w:cs="Arial"/>
                          <w:sz w:val="32"/>
                          <w:szCs w:val="32"/>
                        </w:rPr>
                        <w:t>p.m.</w:t>
                      </w:r>
                      <w:r w:rsidR="006068DA" w:rsidRPr="00F321B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F321B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and is played until the players leave. </w:t>
                      </w:r>
                      <w:r w:rsidRPr="00F321B5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2E10D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POKER:  </w:t>
                      </w:r>
                      <w:r w:rsidR="00F321B5" w:rsidRPr="002E10D4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Starting </w:t>
                      </w:r>
                      <w:r w:rsidR="0091256F">
                        <w:rPr>
                          <w:rFonts w:ascii="Arial" w:hAnsi="Arial" w:cs="Arial"/>
                          <w:sz w:val="32"/>
                          <w:szCs w:val="32"/>
                        </w:rPr>
                        <w:t>W</w:t>
                      </w:r>
                      <w:r w:rsidR="00AC0072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ednesday, </w:t>
                      </w:r>
                      <w:r w:rsidR="00F321B5" w:rsidRPr="002E10D4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July </w:t>
                      </w:r>
                      <w:r w:rsidR="002E10D4" w:rsidRPr="002E10D4">
                        <w:rPr>
                          <w:rFonts w:ascii="Arial" w:hAnsi="Arial" w:cs="Arial"/>
                          <w:sz w:val="32"/>
                          <w:szCs w:val="32"/>
                        </w:rPr>
                        <w:t>8</w:t>
                      </w:r>
                      <w:r w:rsidR="002E10D4" w:rsidRPr="002E10D4">
                        <w:rPr>
                          <w:rFonts w:ascii="Arial" w:hAnsi="Arial" w:cs="Arial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2E10D4" w:rsidRPr="002E10D4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at 1:30</w:t>
                      </w:r>
                      <w:r w:rsidR="002E10D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C16360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>c</w:t>
                      </w:r>
                      <w:r w:rsidR="00862878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ome </w:t>
                      </w:r>
                      <w:r w:rsidR="00C16360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for </w:t>
                      </w:r>
                      <w:r w:rsidR="00862878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 friendly game of </w:t>
                      </w:r>
                      <w:r w:rsidR="00C16360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>poker</w:t>
                      </w:r>
                      <w:r w:rsidR="003C0671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.  No fancy stuff, just regular poker </w:t>
                      </w:r>
                      <w:r w:rsidR="00D545AD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>and games will be explained as we go.  Plus, on the 8</w:t>
                      </w:r>
                      <w:r w:rsidR="00D545AD" w:rsidRPr="00BE615E">
                        <w:rPr>
                          <w:rFonts w:ascii="Arial" w:hAnsi="Arial" w:cs="Arial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D545AD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>, one participant will furnish</w:t>
                      </w:r>
                      <w:r w:rsidR="00BE615E" w:rsidRPr="00BE615E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adult beverages.</w:t>
                      </w:r>
                      <w:r w:rsidR="003C067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C0FD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1256F" w:rsidRPr="00D66C15">
                        <w:rPr>
                          <w:rFonts w:ascii="Arial" w:hAnsi="Arial" w:cs="Arial"/>
                          <w:sz w:val="32"/>
                          <w:szCs w:val="32"/>
                        </w:rPr>
                        <w:t>Poker</w:t>
                      </w:r>
                      <w:r w:rsidR="008C0FD4" w:rsidRPr="00D66C1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games will continue each </w:t>
                      </w:r>
                      <w:r w:rsidR="0091256F" w:rsidRPr="00D66C15">
                        <w:rPr>
                          <w:rFonts w:ascii="Arial" w:hAnsi="Arial" w:cs="Arial"/>
                          <w:sz w:val="32"/>
                          <w:szCs w:val="32"/>
                        </w:rPr>
                        <w:t>Wednesday</w:t>
                      </w:r>
                      <w:r w:rsidR="00D97721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5D436EC2" w14:textId="77777777" w:rsidR="00F321B5" w:rsidRPr="00F321B5" w:rsidRDefault="00F321B5" w:rsidP="00457559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1FDF0DD" w14:textId="77777777" w:rsidR="009B39F5" w:rsidRDefault="009B39F5"/>
                  </w:txbxContent>
                </v:textbox>
              </v:shape>
            </w:pict>
          </mc:Fallback>
        </mc:AlternateContent>
      </w:r>
    </w:p>
    <w:p w14:paraId="7DD9E5D4" w14:textId="4A480ED4" w:rsidR="00984E43" w:rsidRPr="00984E43" w:rsidRDefault="00984E43" w:rsidP="00984E43">
      <w:pPr>
        <w:rPr>
          <w:sz w:val="32"/>
          <w:szCs w:val="32"/>
        </w:rPr>
      </w:pPr>
    </w:p>
    <w:p w14:paraId="2A49423F" w14:textId="299DA9C3" w:rsidR="00984E43" w:rsidRPr="00984E43" w:rsidRDefault="00984E43" w:rsidP="00984E43">
      <w:pPr>
        <w:rPr>
          <w:sz w:val="32"/>
          <w:szCs w:val="32"/>
        </w:rPr>
      </w:pPr>
    </w:p>
    <w:p w14:paraId="44B97091" w14:textId="5889CE81" w:rsidR="00984E43" w:rsidRPr="00984E43" w:rsidRDefault="00984E43" w:rsidP="00984E43">
      <w:pPr>
        <w:rPr>
          <w:sz w:val="32"/>
          <w:szCs w:val="32"/>
        </w:rPr>
      </w:pPr>
    </w:p>
    <w:p w14:paraId="05CBEF4F" w14:textId="3CD74BE2" w:rsidR="00984E43" w:rsidRPr="00984E43" w:rsidRDefault="00675D49" w:rsidP="00984E4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7419F8C" w14:textId="58FAE140" w:rsidR="00984E43" w:rsidRPr="00984E43" w:rsidRDefault="00984E43" w:rsidP="00984E43">
      <w:pPr>
        <w:rPr>
          <w:sz w:val="32"/>
          <w:szCs w:val="32"/>
        </w:rPr>
      </w:pPr>
    </w:p>
    <w:p w14:paraId="3B15CD4C" w14:textId="2A0C97AD" w:rsidR="00984E43" w:rsidRDefault="00984E43" w:rsidP="00984E43">
      <w:pPr>
        <w:rPr>
          <w:sz w:val="32"/>
          <w:szCs w:val="32"/>
        </w:rPr>
      </w:pPr>
    </w:p>
    <w:p w14:paraId="7840D02D" w14:textId="3BB11CD0" w:rsidR="00984E43" w:rsidRPr="00984E43" w:rsidRDefault="00984E43" w:rsidP="00984E43">
      <w:pPr>
        <w:rPr>
          <w:sz w:val="32"/>
          <w:szCs w:val="32"/>
        </w:rPr>
      </w:pPr>
    </w:p>
    <w:p w14:paraId="510FAA56" w14:textId="1671D8AE" w:rsidR="00984E43" w:rsidRDefault="00984E43" w:rsidP="00984E43">
      <w:pPr>
        <w:rPr>
          <w:sz w:val="32"/>
          <w:szCs w:val="32"/>
        </w:rPr>
      </w:pPr>
    </w:p>
    <w:p w14:paraId="509C81EE" w14:textId="53154BF2" w:rsidR="00984E43" w:rsidRDefault="00984E43" w:rsidP="00984E43">
      <w:pPr>
        <w:jc w:val="center"/>
        <w:rPr>
          <w:sz w:val="32"/>
          <w:szCs w:val="32"/>
        </w:rPr>
      </w:pPr>
    </w:p>
    <w:p w14:paraId="0E68A572" w14:textId="257B8B33" w:rsidR="00215B27" w:rsidRDefault="00952F64" w:rsidP="00B427D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D2246">
        <w:rPr>
          <w:sz w:val="32"/>
          <w:szCs w:val="32"/>
        </w:rPr>
        <w:t xml:space="preserve"> </w:t>
      </w:r>
      <w:r w:rsidR="004F76F4">
        <w:rPr>
          <w:sz w:val="32"/>
          <w:szCs w:val="32"/>
        </w:rPr>
        <w:t xml:space="preserve"> </w:t>
      </w:r>
      <w:r w:rsidR="00185709">
        <w:rPr>
          <w:sz w:val="32"/>
          <w:szCs w:val="32"/>
        </w:rPr>
        <w:t xml:space="preserve">  </w:t>
      </w:r>
      <w:r w:rsidR="00207611">
        <w:rPr>
          <w:sz w:val="32"/>
          <w:szCs w:val="32"/>
        </w:rPr>
        <w:t xml:space="preserve">  </w:t>
      </w:r>
    </w:p>
    <w:p w14:paraId="6265E314" w14:textId="01D02938" w:rsidR="00400846" w:rsidRDefault="00FF325D" w:rsidP="00B427DB">
      <w:pPr>
        <w:rPr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A2C3DC" wp14:editId="5994A0BD">
                <wp:simplePos x="0" y="0"/>
                <wp:positionH relativeFrom="column">
                  <wp:posOffset>2804160</wp:posOffset>
                </wp:positionH>
                <wp:positionV relativeFrom="paragraph">
                  <wp:posOffset>6156960</wp:posOffset>
                </wp:positionV>
                <wp:extent cx="3726180" cy="2049780"/>
                <wp:effectExtent l="0" t="0" r="26670" b="26670"/>
                <wp:wrapNone/>
                <wp:docPr id="137101804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2049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EFCEB6" w14:textId="77777777" w:rsidR="0035125A" w:rsidRPr="00C938E3" w:rsidRDefault="0035125A" w:rsidP="0035125A">
                            <w:pPr>
                              <w:rPr>
                                <w:rFonts w:ascii="Arial" w:hAnsi="Arial" w:cs="Arial"/>
                                <w:color w:val="222222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B7745D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6"/>
                                <w:szCs w:val="36"/>
                                <w:shd w:val="clear" w:color="auto" w:fill="FFFFFF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6"/>
                                <w:szCs w:val="36"/>
                                <w:shd w:val="clear" w:color="auto" w:fill="FFFFFF"/>
                              </w:rPr>
                              <w:t>ID YOU KNOW</w:t>
                            </w:r>
                            <w:r w:rsidRPr="00C938E3">
                              <w:rPr>
                                <w:rFonts w:ascii="Arial" w:hAnsi="Arial" w:cs="Arial"/>
                                <w:color w:val="222222"/>
                                <w:sz w:val="40"/>
                                <w:szCs w:val="40"/>
                                <w:shd w:val="clear" w:color="auto" w:fill="FFFFFF"/>
                              </w:rPr>
                              <w:t>: (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40"/>
                                <w:szCs w:val="40"/>
                                <w:shd w:val="clear" w:color="auto" w:fill="FFFFFF"/>
                              </w:rPr>
                              <w:t>N</w:t>
                            </w:r>
                            <w:r w:rsidRPr="00C938E3">
                              <w:rPr>
                                <w:rFonts w:ascii="Arial" w:hAnsi="Arial" w:cs="Arial"/>
                                <w:color w:val="222222"/>
                                <w:sz w:val="40"/>
                                <w:szCs w:val="40"/>
                                <w:shd w:val="clear" w:color="auto" w:fill="FFFFFF"/>
                              </w:rPr>
                              <w:t>ew and continuing article)</w:t>
                            </w:r>
                          </w:p>
                          <w:p w14:paraId="58D9E82B" w14:textId="77777777" w:rsidR="0035125A" w:rsidRPr="00C938E3" w:rsidRDefault="0035125A" w:rsidP="0035125A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938E3">
                              <w:rPr>
                                <w:rFonts w:ascii="Arial" w:hAnsi="Arial" w:cs="Arial"/>
                                <w:color w:val="222222"/>
                                <w:sz w:val="32"/>
                                <w:szCs w:val="32"/>
                                <w:shd w:val="clear" w:color="auto" w:fill="FFFFFF"/>
                              </w:rPr>
                              <w:t>The golf course is primarily paid for by the non-resident golf members.  The residents only pay a few dollars a month toward the golf course.</w:t>
                            </w:r>
                          </w:p>
                          <w:p w14:paraId="02EB4B33" w14:textId="77777777" w:rsidR="0035125A" w:rsidRDefault="003512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C3DC" id="_x0000_s1049" type="#_x0000_t202" style="position:absolute;margin-left:220.8pt;margin-top:484.8pt;width:293.4pt;height:161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" fillcolor="white [3201]" strokeweight=".5pt">
                <v:textbox>
                  <w:txbxContent>
                    <w:p w14:paraId="26EFCEB6" w14:textId="77777777" w:rsidR="0035125A" w:rsidRPr="00C938E3" w:rsidRDefault="0035125A" w:rsidP="0035125A">
                      <w:pPr>
                        <w:rPr>
                          <w:rFonts w:ascii="Arial" w:hAnsi="Arial" w:cs="Arial"/>
                          <w:color w:val="222222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B7745D">
                        <w:rPr>
                          <w:rFonts w:ascii="Arial" w:hAnsi="Arial" w:cs="Arial"/>
                          <w:b/>
                          <w:bCs/>
                          <w:color w:val="222222"/>
                          <w:sz w:val="36"/>
                          <w:szCs w:val="36"/>
                          <w:shd w:val="clear" w:color="auto" w:fill="FFFFFF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6"/>
                          <w:szCs w:val="36"/>
                          <w:shd w:val="clear" w:color="auto" w:fill="FFFFFF"/>
                        </w:rPr>
                        <w:t>ID YOU KNOW</w:t>
                      </w:r>
                      <w:r w:rsidRPr="00C938E3">
                        <w:rPr>
                          <w:rFonts w:ascii="Arial" w:hAnsi="Arial" w:cs="Arial"/>
                          <w:color w:val="222222"/>
                          <w:sz w:val="40"/>
                          <w:szCs w:val="40"/>
                          <w:shd w:val="clear" w:color="auto" w:fill="FFFFFF"/>
                        </w:rPr>
                        <w:t>: (</w:t>
                      </w:r>
                      <w:r>
                        <w:rPr>
                          <w:rFonts w:ascii="Arial" w:hAnsi="Arial" w:cs="Arial"/>
                          <w:color w:val="222222"/>
                          <w:sz w:val="40"/>
                          <w:szCs w:val="40"/>
                          <w:shd w:val="clear" w:color="auto" w:fill="FFFFFF"/>
                        </w:rPr>
                        <w:t>N</w:t>
                      </w:r>
                      <w:r w:rsidRPr="00C938E3">
                        <w:rPr>
                          <w:rFonts w:ascii="Arial" w:hAnsi="Arial" w:cs="Arial"/>
                          <w:color w:val="222222"/>
                          <w:sz w:val="40"/>
                          <w:szCs w:val="40"/>
                          <w:shd w:val="clear" w:color="auto" w:fill="FFFFFF"/>
                        </w:rPr>
                        <w:t>ew and continuing article)</w:t>
                      </w:r>
                    </w:p>
                    <w:p w14:paraId="58D9E82B" w14:textId="77777777" w:rsidR="0035125A" w:rsidRPr="00C938E3" w:rsidRDefault="0035125A" w:rsidP="0035125A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938E3">
                        <w:rPr>
                          <w:rFonts w:ascii="Arial" w:hAnsi="Arial" w:cs="Arial"/>
                          <w:color w:val="222222"/>
                          <w:sz w:val="32"/>
                          <w:szCs w:val="32"/>
                          <w:shd w:val="clear" w:color="auto" w:fill="FFFFFF"/>
                        </w:rPr>
                        <w:t>The golf course is primarily paid for by the non-resident golf members.  The residents only pay a few dollars a month toward the golf course.</w:t>
                      </w:r>
                    </w:p>
                    <w:p w14:paraId="02EB4B33" w14:textId="77777777" w:rsidR="0035125A" w:rsidRDefault="0035125A"/>
                  </w:txbxContent>
                </v:textbox>
              </v:shape>
            </w:pict>
          </mc:Fallback>
        </mc:AlternateContent>
      </w:r>
      <w:r w:rsidR="0035125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F3AE2C" wp14:editId="35D50F24">
                <wp:simplePos x="0" y="0"/>
                <wp:positionH relativeFrom="margin">
                  <wp:posOffset>-967740</wp:posOffset>
                </wp:positionH>
                <wp:positionV relativeFrom="paragraph">
                  <wp:posOffset>968375</wp:posOffset>
                </wp:positionV>
                <wp:extent cx="3741420" cy="7239000"/>
                <wp:effectExtent l="0" t="0" r="11430" b="19050"/>
                <wp:wrapSquare wrapText="bothSides"/>
                <wp:docPr id="11238621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1420" cy="7239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9F6F0" w14:textId="77777777" w:rsidR="002E7156" w:rsidRPr="00327B5B" w:rsidRDefault="002E7156" w:rsidP="002E7156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27B5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Homegrown</w:t>
                            </w:r>
                          </w:p>
                          <w:p w14:paraId="42D700C0" w14:textId="332922EA" w:rsidR="002E7156" w:rsidRPr="002E7156" w:rsidRDefault="002E7156" w:rsidP="002E7156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2E7156">
                              <w:rPr>
                                <w:sz w:val="32"/>
                                <w:szCs w:val="32"/>
                              </w:rPr>
                              <w:t>Are you a poet? It takes a special talent to write and share poetry and we want to</w:t>
                            </w:r>
                            <w:r w:rsidR="0076315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recognize that talent with an event in Lincoln. Nebraska State Poet Jewel Rodgers has</w:t>
                            </w:r>
                            <w:r w:rsidR="0076315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been hosting events like this across Nebraska and she’s asked us to help put</w:t>
                            </w:r>
                            <w:r w:rsidR="0076315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something together in Lincoln. The evening of Thursday August 13, we’ll host an event</w:t>
                            </w:r>
                            <w:r w:rsidR="0076315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focused primarily on people reading their own poetry but also on some of the visual arts</w:t>
                            </w:r>
                            <w:r w:rsidR="001744F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as well.</w:t>
                            </w:r>
                          </w:p>
                          <w:p w14:paraId="0F5B015A" w14:textId="14356BDE" w:rsidR="002E7156" w:rsidRPr="002E7156" w:rsidRDefault="002E7156" w:rsidP="002E7156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Homegrown is focused on making poetry feel as natural as a conversation while at the</w:t>
                            </w:r>
                            <w:r w:rsidR="001744F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same time digging deep into our feelings as we hear local poets share their work. Jewel</w:t>
                            </w:r>
                            <w:r w:rsidR="001744F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will join us for the evening, sharing some of her work and enjoying what local poets</w:t>
                            </w:r>
                            <w:r w:rsidR="001744F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share as well. Let us know if you would like to share one of your poems at this event</w:t>
                            </w:r>
                          </w:p>
                          <w:p w14:paraId="3B8F8DD6" w14:textId="3223326D" w:rsidR="002E7156" w:rsidRPr="002E7156" w:rsidRDefault="002E7156" w:rsidP="002E7156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which will be at the Wellington Greens Clubhouse in East Lincoln. Click here to submit</w:t>
                            </w:r>
                            <w:r w:rsidR="001744F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your name and the work you would like to share. We’ll decide on the poems to be</w:t>
                            </w:r>
                            <w:r w:rsidR="001744F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7156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shared by August 1 so you’ll have time to prepare.</w:t>
                            </w:r>
                          </w:p>
                          <w:p w14:paraId="0D4130DF" w14:textId="77777777" w:rsidR="002E7156" w:rsidRPr="002E7156" w:rsidRDefault="002E7156" w:rsidP="002E715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E7156">
                              <w:rPr>
                                <w:sz w:val="32"/>
                                <w:szCs w:val="32"/>
                              </w:rPr>
                              <w:t>Randy and Jan Bretz</w:t>
                            </w:r>
                          </w:p>
                          <w:p w14:paraId="264AAE15" w14:textId="18FCA498" w:rsidR="00A56733" w:rsidRPr="003E64BC" w:rsidRDefault="002E7156" w:rsidP="002E715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E7156">
                              <w:rPr>
                                <w:sz w:val="32"/>
                                <w:szCs w:val="32"/>
                              </w:rPr>
                              <w:t>Wellington Greens, Lincoln, Nebraska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3AE2C" id="Text Box 1" o:spid="_x0000_s1050" type="#_x0000_t202" style="position:absolute;margin-left:-76.2pt;margin-top:76.25pt;width:294.6pt;height:570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" filled="f" strokeweight=".5pt">
                <v:fill o:detectmouseclick="t"/>
                <v:textbox>
                  <w:txbxContent>
                    <w:p w14:paraId="3689F6F0" w14:textId="77777777" w:rsidR="002E7156" w:rsidRPr="00327B5B" w:rsidRDefault="002E7156" w:rsidP="002E7156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327B5B">
                        <w:rPr>
                          <w:b/>
                          <w:bCs/>
                          <w:sz w:val="48"/>
                          <w:szCs w:val="48"/>
                        </w:rPr>
                        <w:t>Homegrown</w:t>
                      </w:r>
                    </w:p>
                    <w:p w14:paraId="42D700C0" w14:textId="332922EA" w:rsidR="002E7156" w:rsidRPr="002E7156" w:rsidRDefault="002E7156" w:rsidP="002E7156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2E7156">
                        <w:rPr>
                          <w:sz w:val="32"/>
                          <w:szCs w:val="32"/>
                        </w:rPr>
                        <w:t>Are you a poet? It takes a special talent to write and share poetry and we want to</w:t>
                      </w:r>
                      <w:r w:rsidR="00763157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recognize that talent with an event in Lincoln. Nebraska State Poet Jewel Rodgers has</w:t>
                      </w:r>
                      <w:r w:rsidR="0076315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been hosting events like this across Nebraska and she’s asked us to help put</w:t>
                      </w:r>
                      <w:r w:rsidR="0076315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something together in Lincoln. The evening of Thursday August 13, we’ll host an event</w:t>
                      </w:r>
                      <w:r w:rsidR="00763157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focused primarily on people reading their own poetry but also on some of the visual arts</w:t>
                      </w:r>
                      <w:r w:rsidR="001744F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as well.</w:t>
                      </w:r>
                    </w:p>
                    <w:p w14:paraId="0F5B015A" w14:textId="14356BDE" w:rsidR="002E7156" w:rsidRPr="002E7156" w:rsidRDefault="002E7156" w:rsidP="002E7156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Homegrown is focused on making poetry feel as natural as a conversation while at the</w:t>
                      </w:r>
                      <w:r w:rsidR="001744F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same time digging deep into our feelings as we hear local poets share their work. Jewel</w:t>
                      </w:r>
                      <w:r w:rsidR="001744F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will join us for the evening, sharing some of her work and enjoying what local poets</w:t>
                      </w:r>
                      <w:r w:rsidR="001744F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share as well. Let us know if you would like to share one of your poems at this event</w:t>
                      </w:r>
                    </w:p>
                    <w:p w14:paraId="3B8F8DD6" w14:textId="3223326D" w:rsidR="002E7156" w:rsidRPr="002E7156" w:rsidRDefault="002E7156" w:rsidP="002E7156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which will be at the Wellington Greens Clubhouse in East Lincoln. Click here to submit</w:t>
                      </w:r>
                      <w:r w:rsidR="001744F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your name and the work you would like to share. We’ll decide on the poems to be</w:t>
                      </w:r>
                      <w:r w:rsidR="001744FC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2E7156">
                        <w:rPr>
                          <w:rFonts w:ascii="Arial" w:hAnsi="Arial" w:cs="Arial"/>
                          <w:sz w:val="32"/>
                          <w:szCs w:val="32"/>
                        </w:rPr>
                        <w:t>shared by August 1 so you’ll have time to prepare.</w:t>
                      </w:r>
                    </w:p>
                    <w:p w14:paraId="0D4130DF" w14:textId="77777777" w:rsidR="002E7156" w:rsidRPr="002E7156" w:rsidRDefault="002E7156" w:rsidP="002E7156">
                      <w:pPr>
                        <w:rPr>
                          <w:sz w:val="32"/>
                          <w:szCs w:val="32"/>
                        </w:rPr>
                      </w:pPr>
                      <w:r w:rsidRPr="002E7156">
                        <w:rPr>
                          <w:sz w:val="32"/>
                          <w:szCs w:val="32"/>
                        </w:rPr>
                        <w:t>Randy and Jan Bretz</w:t>
                      </w:r>
                    </w:p>
                    <w:p w14:paraId="264AAE15" w14:textId="18FCA498" w:rsidR="00A56733" w:rsidRPr="003E64BC" w:rsidRDefault="002E7156" w:rsidP="002E7156">
                      <w:pPr>
                        <w:rPr>
                          <w:sz w:val="32"/>
                          <w:szCs w:val="32"/>
                        </w:rPr>
                      </w:pPr>
                      <w:r w:rsidRPr="002E7156">
                        <w:rPr>
                          <w:sz w:val="32"/>
                          <w:szCs w:val="32"/>
                        </w:rPr>
                        <w:t>Wellington Greens, Lincoln, Nebraska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715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EE14BE" wp14:editId="674AA65A">
                <wp:simplePos x="0" y="0"/>
                <wp:positionH relativeFrom="column">
                  <wp:posOffset>-982980</wp:posOffset>
                </wp:positionH>
                <wp:positionV relativeFrom="paragraph">
                  <wp:posOffset>-792480</wp:posOffset>
                </wp:positionV>
                <wp:extent cx="3764280" cy="1676400"/>
                <wp:effectExtent l="0" t="0" r="26670" b="19050"/>
                <wp:wrapNone/>
                <wp:docPr id="728710844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28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F0156" w14:textId="6D035DC4" w:rsidR="0072634C" w:rsidRDefault="00FF32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310A49" wp14:editId="3B5E6897">
                                  <wp:extent cx="3611880" cy="1775460"/>
                                  <wp:effectExtent l="0" t="0" r="7620" b="0"/>
                                  <wp:docPr id="1836578415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6578415" name="Picture 1836578415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1880" cy="1775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E14BE" id="_x0000_s1051" type="#_x0000_t202" style="position:absolute;margin-left:-77.4pt;margin-top:-62.4pt;width:296.4pt;height:13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4fFOwIAAIU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" fillcolor="white [3201]" strokeweight=".5pt">
                <v:textbox>
                  <w:txbxContent>
                    <w:p w14:paraId="7A5F0156" w14:textId="6D035DC4" w:rsidR="0072634C" w:rsidRDefault="00FF325D">
                      <w:r>
                        <w:rPr>
                          <w:noProof/>
                        </w:rPr>
                        <w:drawing>
                          <wp:inline distT="0" distB="0" distL="0" distR="0" wp14:anchorId="35310A49" wp14:editId="3B5E6897">
                            <wp:extent cx="3611880" cy="1775460"/>
                            <wp:effectExtent l="0" t="0" r="7620" b="0"/>
                            <wp:docPr id="1836578415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6578415" name="Picture 1836578415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1880" cy="1775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485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689411" wp14:editId="3397F4FB">
                <wp:simplePos x="0" y="0"/>
                <wp:positionH relativeFrom="column">
                  <wp:posOffset>2796540</wp:posOffset>
                </wp:positionH>
                <wp:positionV relativeFrom="paragraph">
                  <wp:posOffset>-701040</wp:posOffset>
                </wp:positionV>
                <wp:extent cx="3726180" cy="6835140"/>
                <wp:effectExtent l="0" t="0" r="26670" b="22860"/>
                <wp:wrapNone/>
                <wp:docPr id="136076622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683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9CECB1" w14:textId="77777777" w:rsidR="00C20685" w:rsidRPr="00C20685" w:rsidRDefault="00C20685" w:rsidP="00C206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20685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Wellington Greens Board Positions Opening</w:t>
                            </w:r>
                          </w:p>
                          <w:p w14:paraId="33A03AFB" w14:textId="262057CC" w:rsidR="00C20685" w:rsidRPr="00C20685" w:rsidRDefault="00C20685" w:rsidP="00C20685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Toward the end of this year, the terms of two members of the Board here at Wellington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Greens will expire. Board members are elected by resident members of the Wellington</w:t>
                            </w:r>
                            <w:r w:rsidR="00FC464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Greens Home Owners Association and they serve three-year terms. Our Board meets</w:t>
                            </w:r>
                            <w:r w:rsidR="00FC464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monthly and each member coordinates/chairs one of our various committees. The</w:t>
                            </w:r>
                            <w:r w:rsidR="00FC464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Board is responsible for the general direction of our Association, provides input and</w:t>
                            </w:r>
                          </w:p>
                          <w:p w14:paraId="3A0F9FC0" w14:textId="3579B14F" w:rsidR="00C20685" w:rsidRPr="00C20685" w:rsidRDefault="00C20685" w:rsidP="00C20685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guidance for our staff, and handles issues that may arise. The committees that our</w:t>
                            </w:r>
                            <w:r w:rsidR="00FC464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Association has created include Social, Long-Range Planning, Architecture,</w:t>
                            </w:r>
                            <w:r w:rsidR="00FC464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Landscaping, Finance, Golf, Concrete and Court Captains.</w:t>
                            </w:r>
                          </w:p>
                          <w:p w14:paraId="7B9F2F3F" w14:textId="0D97D670" w:rsidR="00C20685" w:rsidRPr="00C20685" w:rsidRDefault="00C20685" w:rsidP="00C20685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Participating on the Wellington Greens Board is your opportunity to help maintain the</w:t>
                            </w:r>
                            <w:r w:rsidR="00FC464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quality life and pleasant surroundings we all enjoy. Please give these open positions</w:t>
                            </w:r>
                            <w:r w:rsidR="00FC464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068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some serious consideration and send your indication of interest to Don McIntyire.</w:t>
                            </w:r>
                          </w:p>
                          <w:p w14:paraId="46C1A6C6" w14:textId="24E47195" w:rsidR="00C34859" w:rsidRPr="009F3551" w:rsidRDefault="00C20685" w:rsidP="00C20685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F3551">
                              <w:rPr>
                                <w:rFonts w:ascii="Arial" w:hAnsi="Arial" w:cs="Arial"/>
                                <w:sz w:val="32"/>
                                <w:szCs w:val="32"/>
                                <w:u w:val="single"/>
                              </w:rPr>
                              <w:t>admin@wellingtongreens.net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89411" id="_x0000_s1052" type="#_x0000_t202" style="position:absolute;margin-left:220.2pt;margin-top:-55.2pt;width:293.4pt;height:538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" fillcolor="white [3201]" strokeweight=".5pt">
                <v:textbox>
                  <w:txbxContent>
                    <w:p w14:paraId="5F9CECB1" w14:textId="77777777" w:rsidR="00C20685" w:rsidRPr="00C20685" w:rsidRDefault="00C20685" w:rsidP="00C20685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C20685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Wellington Greens Board Positions Opening</w:t>
                      </w:r>
                    </w:p>
                    <w:p w14:paraId="33A03AFB" w14:textId="262057CC" w:rsidR="00C20685" w:rsidRPr="00C20685" w:rsidRDefault="00C20685" w:rsidP="00C20685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Toward the end of this year, the terms of two members of the Board here at Wellington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Greens will expire. Board members are elected by resident members of the Wellington</w:t>
                      </w:r>
                      <w:r w:rsidR="00FC464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Greens Home Owners Association and they serve three-year terms. Our Board meets</w:t>
                      </w:r>
                      <w:r w:rsidR="00FC464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monthly and each member coordinates/chairs one of our various committees. The</w:t>
                      </w:r>
                      <w:r w:rsidR="00FC464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Board is responsible for the general direction of our Association, provides input and</w:t>
                      </w:r>
                    </w:p>
                    <w:p w14:paraId="3A0F9FC0" w14:textId="3579B14F" w:rsidR="00C20685" w:rsidRPr="00C20685" w:rsidRDefault="00C20685" w:rsidP="00C20685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guidance for our staff, and handles issues that may arise. The committees that our</w:t>
                      </w:r>
                      <w:r w:rsidR="00FC464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Association has created include Social, Long-Range Planning, Architecture,</w:t>
                      </w:r>
                      <w:r w:rsidR="00FC464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Landscaping, Finance, Golf, Concrete and Court Captains.</w:t>
                      </w:r>
                    </w:p>
                    <w:p w14:paraId="7B9F2F3F" w14:textId="0D97D670" w:rsidR="00C20685" w:rsidRPr="00C20685" w:rsidRDefault="00C20685" w:rsidP="00C20685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Participating on the Wellington Greens Board is your opportunity to help maintain the</w:t>
                      </w:r>
                      <w:r w:rsidR="00FC464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quality life and pleasant surroundings we all enjoy. Please give these open positions</w:t>
                      </w:r>
                      <w:r w:rsidR="00FC4645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C20685">
                        <w:rPr>
                          <w:rFonts w:ascii="Arial" w:hAnsi="Arial" w:cs="Arial"/>
                          <w:sz w:val="32"/>
                          <w:szCs w:val="32"/>
                        </w:rPr>
                        <w:t>some serious consideration and send your indication of interest to Don McIntyire.</w:t>
                      </w:r>
                    </w:p>
                    <w:p w14:paraId="46C1A6C6" w14:textId="24E47195" w:rsidR="00C34859" w:rsidRPr="009F3551" w:rsidRDefault="00C20685" w:rsidP="00C20685">
                      <w:pPr>
                        <w:rPr>
                          <w:rFonts w:ascii="Arial" w:hAnsi="Arial" w:cs="Arial"/>
                          <w:sz w:val="32"/>
                          <w:szCs w:val="32"/>
                          <w:u w:val="single"/>
                        </w:rPr>
                      </w:pPr>
                      <w:r w:rsidRPr="009F3551">
                        <w:rPr>
                          <w:rFonts w:ascii="Arial" w:hAnsi="Arial" w:cs="Arial"/>
                          <w:sz w:val="32"/>
                          <w:szCs w:val="32"/>
                          <w:u w:val="single"/>
                        </w:rPr>
                        <w:t>admin@wellingtongreens.net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0846" w:rsidSect="00C26387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4149" w14:textId="77777777" w:rsidR="002A2BE0" w:rsidRDefault="002A2BE0" w:rsidP="00166786">
      <w:r>
        <w:separator/>
      </w:r>
    </w:p>
  </w:endnote>
  <w:endnote w:type="continuationSeparator" w:id="0">
    <w:p w14:paraId="0B8A0C40" w14:textId="77777777" w:rsidR="002A2BE0" w:rsidRDefault="002A2BE0" w:rsidP="0016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C2E44" w14:textId="77777777" w:rsidR="002A2BE0" w:rsidRDefault="002A2BE0" w:rsidP="00166786">
      <w:r>
        <w:separator/>
      </w:r>
    </w:p>
  </w:footnote>
  <w:footnote w:type="continuationSeparator" w:id="0">
    <w:p w14:paraId="44F0B4F8" w14:textId="77777777" w:rsidR="002A2BE0" w:rsidRDefault="002A2BE0" w:rsidP="0016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474"/>
    <w:multiLevelType w:val="hybridMultilevel"/>
    <w:tmpl w:val="EFC02E06"/>
    <w:lvl w:ilvl="0" w:tplc="17428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06324"/>
    <w:multiLevelType w:val="hybridMultilevel"/>
    <w:tmpl w:val="EDAEECEA"/>
    <w:lvl w:ilvl="0" w:tplc="D2DAA5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6681"/>
    <w:multiLevelType w:val="multilevel"/>
    <w:tmpl w:val="73B8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06AD"/>
    <w:multiLevelType w:val="multilevel"/>
    <w:tmpl w:val="A00C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E3134"/>
    <w:multiLevelType w:val="multilevel"/>
    <w:tmpl w:val="A41A2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85523"/>
    <w:multiLevelType w:val="multilevel"/>
    <w:tmpl w:val="AFB0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54326"/>
    <w:multiLevelType w:val="hybridMultilevel"/>
    <w:tmpl w:val="057A848A"/>
    <w:lvl w:ilvl="0" w:tplc="FF46BA7E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84D01"/>
    <w:multiLevelType w:val="hybridMultilevel"/>
    <w:tmpl w:val="2342F9A8"/>
    <w:lvl w:ilvl="0" w:tplc="25B02DCA">
      <w:start w:val="4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F6205"/>
    <w:multiLevelType w:val="hybridMultilevel"/>
    <w:tmpl w:val="32B2454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33D1C"/>
    <w:multiLevelType w:val="hybridMultilevel"/>
    <w:tmpl w:val="4EF8D288"/>
    <w:lvl w:ilvl="0" w:tplc="5F3868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6A53CB"/>
    <w:multiLevelType w:val="multilevel"/>
    <w:tmpl w:val="BBF2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E74CF"/>
    <w:multiLevelType w:val="multilevel"/>
    <w:tmpl w:val="F830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66FA6"/>
    <w:multiLevelType w:val="multilevel"/>
    <w:tmpl w:val="E632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F13F2A"/>
    <w:multiLevelType w:val="hybridMultilevel"/>
    <w:tmpl w:val="DD8E5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D2D9C"/>
    <w:multiLevelType w:val="multilevel"/>
    <w:tmpl w:val="E91E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6407AE"/>
    <w:multiLevelType w:val="multilevel"/>
    <w:tmpl w:val="7F70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054A0"/>
    <w:multiLevelType w:val="hybridMultilevel"/>
    <w:tmpl w:val="CF2EA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B0EB0"/>
    <w:multiLevelType w:val="multilevel"/>
    <w:tmpl w:val="2E40B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007951">
    <w:abstractNumId w:val="10"/>
  </w:num>
  <w:num w:numId="2" w16cid:durableId="1058937104">
    <w:abstractNumId w:val="0"/>
  </w:num>
  <w:num w:numId="3" w16cid:durableId="1527064829">
    <w:abstractNumId w:val="15"/>
  </w:num>
  <w:num w:numId="4" w16cid:durableId="268392285">
    <w:abstractNumId w:val="17"/>
  </w:num>
  <w:num w:numId="5" w16cid:durableId="917208984">
    <w:abstractNumId w:val="16"/>
  </w:num>
  <w:num w:numId="6" w16cid:durableId="807674687">
    <w:abstractNumId w:val="5"/>
  </w:num>
  <w:num w:numId="7" w16cid:durableId="1513180745">
    <w:abstractNumId w:val="2"/>
  </w:num>
  <w:num w:numId="8" w16cid:durableId="2085756513">
    <w:abstractNumId w:val="7"/>
  </w:num>
  <w:num w:numId="9" w16cid:durableId="633488911">
    <w:abstractNumId w:val="7"/>
  </w:num>
  <w:num w:numId="10" w16cid:durableId="73745006">
    <w:abstractNumId w:val="13"/>
  </w:num>
  <w:num w:numId="11" w16cid:durableId="836043686">
    <w:abstractNumId w:val="8"/>
  </w:num>
  <w:num w:numId="12" w16cid:durableId="848108001">
    <w:abstractNumId w:val="3"/>
  </w:num>
  <w:num w:numId="13" w16cid:durableId="925116703">
    <w:abstractNumId w:val="11"/>
  </w:num>
  <w:num w:numId="14" w16cid:durableId="304894903">
    <w:abstractNumId w:val="18"/>
  </w:num>
  <w:num w:numId="15" w16cid:durableId="1484394678">
    <w:abstractNumId w:val="4"/>
  </w:num>
  <w:num w:numId="16" w16cid:durableId="132018060">
    <w:abstractNumId w:val="12"/>
  </w:num>
  <w:num w:numId="17" w16cid:durableId="863325827">
    <w:abstractNumId w:val="14"/>
  </w:num>
  <w:num w:numId="18" w16cid:durableId="1357805352">
    <w:abstractNumId w:val="6"/>
  </w:num>
  <w:num w:numId="19" w16cid:durableId="424807179">
    <w:abstractNumId w:val="1"/>
  </w:num>
  <w:num w:numId="20" w16cid:durableId="18481344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7B"/>
    <w:rsid w:val="0000005A"/>
    <w:rsid w:val="000004EC"/>
    <w:rsid w:val="00000582"/>
    <w:rsid w:val="00000753"/>
    <w:rsid w:val="000014E6"/>
    <w:rsid w:val="000015CF"/>
    <w:rsid w:val="00003E1A"/>
    <w:rsid w:val="000043BC"/>
    <w:rsid w:val="0000464D"/>
    <w:rsid w:val="00004BF9"/>
    <w:rsid w:val="00005048"/>
    <w:rsid w:val="000058D9"/>
    <w:rsid w:val="000059BD"/>
    <w:rsid w:val="00006708"/>
    <w:rsid w:val="00007A4C"/>
    <w:rsid w:val="00007F42"/>
    <w:rsid w:val="00010101"/>
    <w:rsid w:val="00011A9E"/>
    <w:rsid w:val="0001259C"/>
    <w:rsid w:val="000125B0"/>
    <w:rsid w:val="00013143"/>
    <w:rsid w:val="00013AFE"/>
    <w:rsid w:val="00013EC6"/>
    <w:rsid w:val="0001433F"/>
    <w:rsid w:val="00014743"/>
    <w:rsid w:val="00014C97"/>
    <w:rsid w:val="00015221"/>
    <w:rsid w:val="000152DB"/>
    <w:rsid w:val="000157FB"/>
    <w:rsid w:val="00015D5D"/>
    <w:rsid w:val="00016157"/>
    <w:rsid w:val="0001641D"/>
    <w:rsid w:val="000165AB"/>
    <w:rsid w:val="00016727"/>
    <w:rsid w:val="0001693E"/>
    <w:rsid w:val="00016BBB"/>
    <w:rsid w:val="00016E02"/>
    <w:rsid w:val="000173BC"/>
    <w:rsid w:val="00017B0C"/>
    <w:rsid w:val="00017E6D"/>
    <w:rsid w:val="00017EF3"/>
    <w:rsid w:val="00020EF6"/>
    <w:rsid w:val="0002166C"/>
    <w:rsid w:val="000232CF"/>
    <w:rsid w:val="000235FC"/>
    <w:rsid w:val="00023C3F"/>
    <w:rsid w:val="00024070"/>
    <w:rsid w:val="0002423B"/>
    <w:rsid w:val="0002448F"/>
    <w:rsid w:val="00024661"/>
    <w:rsid w:val="00024F53"/>
    <w:rsid w:val="0002549A"/>
    <w:rsid w:val="00025958"/>
    <w:rsid w:val="00025A59"/>
    <w:rsid w:val="00025B34"/>
    <w:rsid w:val="00025FB2"/>
    <w:rsid w:val="000260E4"/>
    <w:rsid w:val="00026DDC"/>
    <w:rsid w:val="00026E9F"/>
    <w:rsid w:val="00027002"/>
    <w:rsid w:val="000274BB"/>
    <w:rsid w:val="0002757C"/>
    <w:rsid w:val="000301D9"/>
    <w:rsid w:val="000301F9"/>
    <w:rsid w:val="0003034D"/>
    <w:rsid w:val="00030677"/>
    <w:rsid w:val="00030708"/>
    <w:rsid w:val="00030FEC"/>
    <w:rsid w:val="00031086"/>
    <w:rsid w:val="000316BA"/>
    <w:rsid w:val="00032212"/>
    <w:rsid w:val="00032429"/>
    <w:rsid w:val="00033328"/>
    <w:rsid w:val="0003355E"/>
    <w:rsid w:val="00035186"/>
    <w:rsid w:val="00035360"/>
    <w:rsid w:val="00035FAE"/>
    <w:rsid w:val="00035FC6"/>
    <w:rsid w:val="000361D9"/>
    <w:rsid w:val="00036F1E"/>
    <w:rsid w:val="000373C5"/>
    <w:rsid w:val="00040387"/>
    <w:rsid w:val="00041181"/>
    <w:rsid w:val="00041983"/>
    <w:rsid w:val="00041D02"/>
    <w:rsid w:val="00041D3A"/>
    <w:rsid w:val="00042379"/>
    <w:rsid w:val="0004269B"/>
    <w:rsid w:val="000428EB"/>
    <w:rsid w:val="000437F0"/>
    <w:rsid w:val="00043CEE"/>
    <w:rsid w:val="00043D93"/>
    <w:rsid w:val="0004415C"/>
    <w:rsid w:val="000445DF"/>
    <w:rsid w:val="0004497F"/>
    <w:rsid w:val="00045F96"/>
    <w:rsid w:val="00046440"/>
    <w:rsid w:val="0004692E"/>
    <w:rsid w:val="000469C3"/>
    <w:rsid w:val="00046D21"/>
    <w:rsid w:val="00047083"/>
    <w:rsid w:val="00047729"/>
    <w:rsid w:val="00047970"/>
    <w:rsid w:val="00047A62"/>
    <w:rsid w:val="00047B29"/>
    <w:rsid w:val="00047BD5"/>
    <w:rsid w:val="00050D24"/>
    <w:rsid w:val="0005173C"/>
    <w:rsid w:val="000526C4"/>
    <w:rsid w:val="0005322C"/>
    <w:rsid w:val="00054DD9"/>
    <w:rsid w:val="00054E8E"/>
    <w:rsid w:val="00055E83"/>
    <w:rsid w:val="00056949"/>
    <w:rsid w:val="00060B19"/>
    <w:rsid w:val="00060B7C"/>
    <w:rsid w:val="000617B6"/>
    <w:rsid w:val="00061EBE"/>
    <w:rsid w:val="0006225F"/>
    <w:rsid w:val="000629E8"/>
    <w:rsid w:val="00062D3E"/>
    <w:rsid w:val="000630EB"/>
    <w:rsid w:val="00063408"/>
    <w:rsid w:val="000636B0"/>
    <w:rsid w:val="00063780"/>
    <w:rsid w:val="0006397F"/>
    <w:rsid w:val="00064299"/>
    <w:rsid w:val="00064570"/>
    <w:rsid w:val="000653BA"/>
    <w:rsid w:val="000656F7"/>
    <w:rsid w:val="000657A2"/>
    <w:rsid w:val="000665E4"/>
    <w:rsid w:val="00070125"/>
    <w:rsid w:val="00070362"/>
    <w:rsid w:val="00070C7A"/>
    <w:rsid w:val="000711EB"/>
    <w:rsid w:val="00071A12"/>
    <w:rsid w:val="00071F49"/>
    <w:rsid w:val="000731BC"/>
    <w:rsid w:val="0007338E"/>
    <w:rsid w:val="00073771"/>
    <w:rsid w:val="00073988"/>
    <w:rsid w:val="000751A0"/>
    <w:rsid w:val="0007527F"/>
    <w:rsid w:val="00075A95"/>
    <w:rsid w:val="00075AAE"/>
    <w:rsid w:val="00075C0D"/>
    <w:rsid w:val="00075D29"/>
    <w:rsid w:val="0007607C"/>
    <w:rsid w:val="00077529"/>
    <w:rsid w:val="000777BD"/>
    <w:rsid w:val="00077865"/>
    <w:rsid w:val="00081A0F"/>
    <w:rsid w:val="00081A89"/>
    <w:rsid w:val="00081AE3"/>
    <w:rsid w:val="00081DD6"/>
    <w:rsid w:val="00082071"/>
    <w:rsid w:val="000822DB"/>
    <w:rsid w:val="00082377"/>
    <w:rsid w:val="00082450"/>
    <w:rsid w:val="00082483"/>
    <w:rsid w:val="000825AD"/>
    <w:rsid w:val="00082A3E"/>
    <w:rsid w:val="00082D33"/>
    <w:rsid w:val="0008374B"/>
    <w:rsid w:val="00083BFB"/>
    <w:rsid w:val="00083DE7"/>
    <w:rsid w:val="000840E7"/>
    <w:rsid w:val="00084A5E"/>
    <w:rsid w:val="00085238"/>
    <w:rsid w:val="000852B0"/>
    <w:rsid w:val="00085AD8"/>
    <w:rsid w:val="00085DF7"/>
    <w:rsid w:val="00085E8D"/>
    <w:rsid w:val="0008640C"/>
    <w:rsid w:val="000865BF"/>
    <w:rsid w:val="00086635"/>
    <w:rsid w:val="0008754D"/>
    <w:rsid w:val="0009096F"/>
    <w:rsid w:val="00091D0D"/>
    <w:rsid w:val="0009202E"/>
    <w:rsid w:val="000923D6"/>
    <w:rsid w:val="000925B5"/>
    <w:rsid w:val="00092D64"/>
    <w:rsid w:val="000934BE"/>
    <w:rsid w:val="0009394D"/>
    <w:rsid w:val="000939A4"/>
    <w:rsid w:val="00093CC7"/>
    <w:rsid w:val="00093F14"/>
    <w:rsid w:val="00094139"/>
    <w:rsid w:val="00094D57"/>
    <w:rsid w:val="000956D9"/>
    <w:rsid w:val="000959A1"/>
    <w:rsid w:val="000961D8"/>
    <w:rsid w:val="00096543"/>
    <w:rsid w:val="000968EB"/>
    <w:rsid w:val="000969E0"/>
    <w:rsid w:val="00096DC1"/>
    <w:rsid w:val="000A07A8"/>
    <w:rsid w:val="000A0FFB"/>
    <w:rsid w:val="000A11C5"/>
    <w:rsid w:val="000A1750"/>
    <w:rsid w:val="000A3314"/>
    <w:rsid w:val="000A34D0"/>
    <w:rsid w:val="000A3753"/>
    <w:rsid w:val="000A3C12"/>
    <w:rsid w:val="000A3D33"/>
    <w:rsid w:val="000A3FF4"/>
    <w:rsid w:val="000A4816"/>
    <w:rsid w:val="000A4CF0"/>
    <w:rsid w:val="000A5AC2"/>
    <w:rsid w:val="000A617B"/>
    <w:rsid w:val="000A61AC"/>
    <w:rsid w:val="000A61EC"/>
    <w:rsid w:val="000A6B13"/>
    <w:rsid w:val="000B07E3"/>
    <w:rsid w:val="000B09A6"/>
    <w:rsid w:val="000B0D44"/>
    <w:rsid w:val="000B1932"/>
    <w:rsid w:val="000B19FB"/>
    <w:rsid w:val="000B1D78"/>
    <w:rsid w:val="000B1DAD"/>
    <w:rsid w:val="000B2247"/>
    <w:rsid w:val="000B2445"/>
    <w:rsid w:val="000B2B6D"/>
    <w:rsid w:val="000B483D"/>
    <w:rsid w:val="000B49FE"/>
    <w:rsid w:val="000B4CAF"/>
    <w:rsid w:val="000B4E57"/>
    <w:rsid w:val="000B5940"/>
    <w:rsid w:val="000B5E25"/>
    <w:rsid w:val="000B6042"/>
    <w:rsid w:val="000B61A5"/>
    <w:rsid w:val="000B7113"/>
    <w:rsid w:val="000B7490"/>
    <w:rsid w:val="000B75AF"/>
    <w:rsid w:val="000B7D34"/>
    <w:rsid w:val="000B7E1E"/>
    <w:rsid w:val="000C02C1"/>
    <w:rsid w:val="000C0E22"/>
    <w:rsid w:val="000C0E76"/>
    <w:rsid w:val="000C1002"/>
    <w:rsid w:val="000C1643"/>
    <w:rsid w:val="000C1D3D"/>
    <w:rsid w:val="000C1E56"/>
    <w:rsid w:val="000C2CD6"/>
    <w:rsid w:val="000C306B"/>
    <w:rsid w:val="000C3940"/>
    <w:rsid w:val="000C5080"/>
    <w:rsid w:val="000C5AF9"/>
    <w:rsid w:val="000C60AF"/>
    <w:rsid w:val="000C6154"/>
    <w:rsid w:val="000C6544"/>
    <w:rsid w:val="000C6C0E"/>
    <w:rsid w:val="000C6D25"/>
    <w:rsid w:val="000C6DBC"/>
    <w:rsid w:val="000C7B25"/>
    <w:rsid w:val="000D0D42"/>
    <w:rsid w:val="000D1A85"/>
    <w:rsid w:val="000D2598"/>
    <w:rsid w:val="000D4C07"/>
    <w:rsid w:val="000D503D"/>
    <w:rsid w:val="000D507F"/>
    <w:rsid w:val="000D53B4"/>
    <w:rsid w:val="000D56B5"/>
    <w:rsid w:val="000D5A92"/>
    <w:rsid w:val="000D6E18"/>
    <w:rsid w:val="000D6FA0"/>
    <w:rsid w:val="000D6FAA"/>
    <w:rsid w:val="000D798E"/>
    <w:rsid w:val="000D7FF6"/>
    <w:rsid w:val="000E0E24"/>
    <w:rsid w:val="000E14E6"/>
    <w:rsid w:val="000E1981"/>
    <w:rsid w:val="000E1F6D"/>
    <w:rsid w:val="000E32BD"/>
    <w:rsid w:val="000E347D"/>
    <w:rsid w:val="000E3AFB"/>
    <w:rsid w:val="000E45A0"/>
    <w:rsid w:val="000E49B5"/>
    <w:rsid w:val="000E4B12"/>
    <w:rsid w:val="000E5082"/>
    <w:rsid w:val="000E542D"/>
    <w:rsid w:val="000E5554"/>
    <w:rsid w:val="000E5A9D"/>
    <w:rsid w:val="000E5EFC"/>
    <w:rsid w:val="000E60CB"/>
    <w:rsid w:val="000E6211"/>
    <w:rsid w:val="000E6AFD"/>
    <w:rsid w:val="000E71A9"/>
    <w:rsid w:val="000E76EB"/>
    <w:rsid w:val="000F0445"/>
    <w:rsid w:val="000F0CFB"/>
    <w:rsid w:val="000F10CE"/>
    <w:rsid w:val="000F190D"/>
    <w:rsid w:val="000F1929"/>
    <w:rsid w:val="000F227A"/>
    <w:rsid w:val="000F2594"/>
    <w:rsid w:val="000F2811"/>
    <w:rsid w:val="000F2B8B"/>
    <w:rsid w:val="000F32FB"/>
    <w:rsid w:val="000F48A4"/>
    <w:rsid w:val="000F4A22"/>
    <w:rsid w:val="000F4A42"/>
    <w:rsid w:val="000F6265"/>
    <w:rsid w:val="000F6669"/>
    <w:rsid w:val="000F6F24"/>
    <w:rsid w:val="000F7AA6"/>
    <w:rsid w:val="00100206"/>
    <w:rsid w:val="0010070B"/>
    <w:rsid w:val="00100ABD"/>
    <w:rsid w:val="00100C0B"/>
    <w:rsid w:val="00100E75"/>
    <w:rsid w:val="0010146C"/>
    <w:rsid w:val="0010149A"/>
    <w:rsid w:val="00101A4C"/>
    <w:rsid w:val="00102232"/>
    <w:rsid w:val="001029A5"/>
    <w:rsid w:val="0010304A"/>
    <w:rsid w:val="00103BCA"/>
    <w:rsid w:val="00103C39"/>
    <w:rsid w:val="0010467A"/>
    <w:rsid w:val="00104AB2"/>
    <w:rsid w:val="00104F66"/>
    <w:rsid w:val="001050E3"/>
    <w:rsid w:val="00106245"/>
    <w:rsid w:val="0010667E"/>
    <w:rsid w:val="00106E40"/>
    <w:rsid w:val="0010708B"/>
    <w:rsid w:val="001074B0"/>
    <w:rsid w:val="00107575"/>
    <w:rsid w:val="0010761B"/>
    <w:rsid w:val="00107B77"/>
    <w:rsid w:val="00107FCD"/>
    <w:rsid w:val="001109A6"/>
    <w:rsid w:val="001116E7"/>
    <w:rsid w:val="00112265"/>
    <w:rsid w:val="0011326A"/>
    <w:rsid w:val="001146AD"/>
    <w:rsid w:val="001146D4"/>
    <w:rsid w:val="00114ECB"/>
    <w:rsid w:val="001152F6"/>
    <w:rsid w:val="00115449"/>
    <w:rsid w:val="00115B86"/>
    <w:rsid w:val="00115C09"/>
    <w:rsid w:val="00116153"/>
    <w:rsid w:val="00116301"/>
    <w:rsid w:val="00116F9D"/>
    <w:rsid w:val="00117518"/>
    <w:rsid w:val="001179AE"/>
    <w:rsid w:val="00117E51"/>
    <w:rsid w:val="00120696"/>
    <w:rsid w:val="001210BB"/>
    <w:rsid w:val="00121A92"/>
    <w:rsid w:val="0012200C"/>
    <w:rsid w:val="00122704"/>
    <w:rsid w:val="0012297C"/>
    <w:rsid w:val="0012390B"/>
    <w:rsid w:val="00123C47"/>
    <w:rsid w:val="00123D49"/>
    <w:rsid w:val="00123DAB"/>
    <w:rsid w:val="00123FDD"/>
    <w:rsid w:val="001244B2"/>
    <w:rsid w:val="001248B7"/>
    <w:rsid w:val="00124CA8"/>
    <w:rsid w:val="00125768"/>
    <w:rsid w:val="00125845"/>
    <w:rsid w:val="00126603"/>
    <w:rsid w:val="00127007"/>
    <w:rsid w:val="001277FA"/>
    <w:rsid w:val="00127B23"/>
    <w:rsid w:val="001302C6"/>
    <w:rsid w:val="00130CC4"/>
    <w:rsid w:val="00131094"/>
    <w:rsid w:val="0013132A"/>
    <w:rsid w:val="00131637"/>
    <w:rsid w:val="00131E9D"/>
    <w:rsid w:val="00131EE2"/>
    <w:rsid w:val="00131FC1"/>
    <w:rsid w:val="001325DD"/>
    <w:rsid w:val="00132D66"/>
    <w:rsid w:val="00133175"/>
    <w:rsid w:val="00133536"/>
    <w:rsid w:val="001348C7"/>
    <w:rsid w:val="00134A62"/>
    <w:rsid w:val="00134FD2"/>
    <w:rsid w:val="0013574C"/>
    <w:rsid w:val="00135828"/>
    <w:rsid w:val="00135967"/>
    <w:rsid w:val="001359DC"/>
    <w:rsid w:val="00135C76"/>
    <w:rsid w:val="001363C8"/>
    <w:rsid w:val="00136691"/>
    <w:rsid w:val="00136731"/>
    <w:rsid w:val="00136C5F"/>
    <w:rsid w:val="00137034"/>
    <w:rsid w:val="0013726E"/>
    <w:rsid w:val="001377DB"/>
    <w:rsid w:val="00137BC1"/>
    <w:rsid w:val="00140242"/>
    <w:rsid w:val="00140678"/>
    <w:rsid w:val="00140D4F"/>
    <w:rsid w:val="00141126"/>
    <w:rsid w:val="0014119C"/>
    <w:rsid w:val="00141657"/>
    <w:rsid w:val="001435EC"/>
    <w:rsid w:val="001445C1"/>
    <w:rsid w:val="00144831"/>
    <w:rsid w:val="00144CA5"/>
    <w:rsid w:val="001454C1"/>
    <w:rsid w:val="001463DB"/>
    <w:rsid w:val="00146CE7"/>
    <w:rsid w:val="00147DCF"/>
    <w:rsid w:val="001500E9"/>
    <w:rsid w:val="00150C39"/>
    <w:rsid w:val="00151012"/>
    <w:rsid w:val="001511C4"/>
    <w:rsid w:val="00151A4C"/>
    <w:rsid w:val="00152BB7"/>
    <w:rsid w:val="00152DF5"/>
    <w:rsid w:val="00152E2F"/>
    <w:rsid w:val="001532C1"/>
    <w:rsid w:val="001535BE"/>
    <w:rsid w:val="0015370D"/>
    <w:rsid w:val="00153BF3"/>
    <w:rsid w:val="00153EAC"/>
    <w:rsid w:val="00153EB7"/>
    <w:rsid w:val="00154600"/>
    <w:rsid w:val="00155298"/>
    <w:rsid w:val="00155729"/>
    <w:rsid w:val="001559FB"/>
    <w:rsid w:val="00156D37"/>
    <w:rsid w:val="00157FC6"/>
    <w:rsid w:val="00160AB8"/>
    <w:rsid w:val="00161D69"/>
    <w:rsid w:val="00162620"/>
    <w:rsid w:val="001639AB"/>
    <w:rsid w:val="00163AC1"/>
    <w:rsid w:val="00163EB0"/>
    <w:rsid w:val="00163F53"/>
    <w:rsid w:val="00164AE0"/>
    <w:rsid w:val="00164B77"/>
    <w:rsid w:val="00164ED0"/>
    <w:rsid w:val="0016501E"/>
    <w:rsid w:val="00166012"/>
    <w:rsid w:val="001664B4"/>
    <w:rsid w:val="00166683"/>
    <w:rsid w:val="00166786"/>
    <w:rsid w:val="0016693B"/>
    <w:rsid w:val="00166FB1"/>
    <w:rsid w:val="0016708E"/>
    <w:rsid w:val="001676DA"/>
    <w:rsid w:val="001679DF"/>
    <w:rsid w:val="00167A5C"/>
    <w:rsid w:val="0017076C"/>
    <w:rsid w:val="0017093F"/>
    <w:rsid w:val="0017136D"/>
    <w:rsid w:val="0017180A"/>
    <w:rsid w:val="00171CA2"/>
    <w:rsid w:val="00172013"/>
    <w:rsid w:val="00172033"/>
    <w:rsid w:val="00173175"/>
    <w:rsid w:val="00173776"/>
    <w:rsid w:val="001744FC"/>
    <w:rsid w:val="00174E98"/>
    <w:rsid w:val="0017578F"/>
    <w:rsid w:val="00175CEB"/>
    <w:rsid w:val="00175EE8"/>
    <w:rsid w:val="00176038"/>
    <w:rsid w:val="00176C6D"/>
    <w:rsid w:val="00177A0A"/>
    <w:rsid w:val="00177F80"/>
    <w:rsid w:val="0018064B"/>
    <w:rsid w:val="00180E26"/>
    <w:rsid w:val="00181511"/>
    <w:rsid w:val="0018234F"/>
    <w:rsid w:val="001829AD"/>
    <w:rsid w:val="00182C19"/>
    <w:rsid w:val="0018329A"/>
    <w:rsid w:val="0018354E"/>
    <w:rsid w:val="0018387A"/>
    <w:rsid w:val="00183BCA"/>
    <w:rsid w:val="00184377"/>
    <w:rsid w:val="00184A19"/>
    <w:rsid w:val="00185709"/>
    <w:rsid w:val="00185A36"/>
    <w:rsid w:val="00186D8E"/>
    <w:rsid w:val="00187020"/>
    <w:rsid w:val="0018790A"/>
    <w:rsid w:val="00187AB7"/>
    <w:rsid w:val="00187B99"/>
    <w:rsid w:val="00187EF6"/>
    <w:rsid w:val="00190E48"/>
    <w:rsid w:val="00190E9B"/>
    <w:rsid w:val="00191410"/>
    <w:rsid w:val="001914CC"/>
    <w:rsid w:val="0019179A"/>
    <w:rsid w:val="00191857"/>
    <w:rsid w:val="001918D3"/>
    <w:rsid w:val="00191C22"/>
    <w:rsid w:val="00191E6F"/>
    <w:rsid w:val="001934F1"/>
    <w:rsid w:val="001935C5"/>
    <w:rsid w:val="0019366A"/>
    <w:rsid w:val="00193EC7"/>
    <w:rsid w:val="0019466A"/>
    <w:rsid w:val="00194747"/>
    <w:rsid w:val="001949AD"/>
    <w:rsid w:val="00194DB6"/>
    <w:rsid w:val="00194E15"/>
    <w:rsid w:val="001957EA"/>
    <w:rsid w:val="00195854"/>
    <w:rsid w:val="00195939"/>
    <w:rsid w:val="00195B31"/>
    <w:rsid w:val="00195BFB"/>
    <w:rsid w:val="00196425"/>
    <w:rsid w:val="00196559"/>
    <w:rsid w:val="001969EC"/>
    <w:rsid w:val="00196C12"/>
    <w:rsid w:val="00197077"/>
    <w:rsid w:val="00197AF3"/>
    <w:rsid w:val="00197FC8"/>
    <w:rsid w:val="001A0782"/>
    <w:rsid w:val="001A0B69"/>
    <w:rsid w:val="001A1371"/>
    <w:rsid w:val="001A15F2"/>
    <w:rsid w:val="001A16BB"/>
    <w:rsid w:val="001A25C7"/>
    <w:rsid w:val="001A2E66"/>
    <w:rsid w:val="001A327E"/>
    <w:rsid w:val="001A36E9"/>
    <w:rsid w:val="001A40CE"/>
    <w:rsid w:val="001A455D"/>
    <w:rsid w:val="001A49F5"/>
    <w:rsid w:val="001A4B03"/>
    <w:rsid w:val="001A53B3"/>
    <w:rsid w:val="001A5B80"/>
    <w:rsid w:val="001A61BD"/>
    <w:rsid w:val="001A709E"/>
    <w:rsid w:val="001A7588"/>
    <w:rsid w:val="001A7669"/>
    <w:rsid w:val="001A7C5F"/>
    <w:rsid w:val="001A7FF5"/>
    <w:rsid w:val="001B0771"/>
    <w:rsid w:val="001B0807"/>
    <w:rsid w:val="001B0EAA"/>
    <w:rsid w:val="001B1667"/>
    <w:rsid w:val="001B19A7"/>
    <w:rsid w:val="001B247F"/>
    <w:rsid w:val="001B28D2"/>
    <w:rsid w:val="001B2E3E"/>
    <w:rsid w:val="001B2EF6"/>
    <w:rsid w:val="001B34D3"/>
    <w:rsid w:val="001B3841"/>
    <w:rsid w:val="001B3D0F"/>
    <w:rsid w:val="001B3EBE"/>
    <w:rsid w:val="001B40DE"/>
    <w:rsid w:val="001B565A"/>
    <w:rsid w:val="001B6CB8"/>
    <w:rsid w:val="001B7B9D"/>
    <w:rsid w:val="001B7DF6"/>
    <w:rsid w:val="001C0A45"/>
    <w:rsid w:val="001C156B"/>
    <w:rsid w:val="001C2AC1"/>
    <w:rsid w:val="001C2E8B"/>
    <w:rsid w:val="001C2EF0"/>
    <w:rsid w:val="001C32DA"/>
    <w:rsid w:val="001C37FA"/>
    <w:rsid w:val="001C39C7"/>
    <w:rsid w:val="001C3B67"/>
    <w:rsid w:val="001C4456"/>
    <w:rsid w:val="001C5011"/>
    <w:rsid w:val="001C5CA6"/>
    <w:rsid w:val="001C5F80"/>
    <w:rsid w:val="001C6431"/>
    <w:rsid w:val="001C64D1"/>
    <w:rsid w:val="001C693A"/>
    <w:rsid w:val="001C6A55"/>
    <w:rsid w:val="001C7234"/>
    <w:rsid w:val="001C74DD"/>
    <w:rsid w:val="001C77EF"/>
    <w:rsid w:val="001D0C6A"/>
    <w:rsid w:val="001D136B"/>
    <w:rsid w:val="001D1E79"/>
    <w:rsid w:val="001D21EF"/>
    <w:rsid w:val="001D2EEF"/>
    <w:rsid w:val="001D43AD"/>
    <w:rsid w:val="001D4536"/>
    <w:rsid w:val="001D4D37"/>
    <w:rsid w:val="001D4D54"/>
    <w:rsid w:val="001D54CC"/>
    <w:rsid w:val="001D5838"/>
    <w:rsid w:val="001D6071"/>
    <w:rsid w:val="001D688F"/>
    <w:rsid w:val="001D7C64"/>
    <w:rsid w:val="001E1116"/>
    <w:rsid w:val="001E11D3"/>
    <w:rsid w:val="001E1A37"/>
    <w:rsid w:val="001E21C2"/>
    <w:rsid w:val="001E2287"/>
    <w:rsid w:val="001E321A"/>
    <w:rsid w:val="001E321E"/>
    <w:rsid w:val="001E377A"/>
    <w:rsid w:val="001E3B46"/>
    <w:rsid w:val="001E4437"/>
    <w:rsid w:val="001E4A59"/>
    <w:rsid w:val="001E4D7C"/>
    <w:rsid w:val="001E4E43"/>
    <w:rsid w:val="001E4E78"/>
    <w:rsid w:val="001E5B39"/>
    <w:rsid w:val="001E6C85"/>
    <w:rsid w:val="001E6D40"/>
    <w:rsid w:val="001E6E31"/>
    <w:rsid w:val="001F0D5C"/>
    <w:rsid w:val="001F1687"/>
    <w:rsid w:val="001F2096"/>
    <w:rsid w:val="001F2DB8"/>
    <w:rsid w:val="001F2E20"/>
    <w:rsid w:val="001F330A"/>
    <w:rsid w:val="001F337E"/>
    <w:rsid w:val="001F4803"/>
    <w:rsid w:val="001F4DD2"/>
    <w:rsid w:val="001F52AE"/>
    <w:rsid w:val="001F5D61"/>
    <w:rsid w:val="001F664C"/>
    <w:rsid w:val="001F6A38"/>
    <w:rsid w:val="001F6B0B"/>
    <w:rsid w:val="001F726C"/>
    <w:rsid w:val="001F728A"/>
    <w:rsid w:val="001F77C4"/>
    <w:rsid w:val="001F7B11"/>
    <w:rsid w:val="001F7BA8"/>
    <w:rsid w:val="0020002C"/>
    <w:rsid w:val="00200D4E"/>
    <w:rsid w:val="00201C09"/>
    <w:rsid w:val="0020213F"/>
    <w:rsid w:val="002023C7"/>
    <w:rsid w:val="00202F9F"/>
    <w:rsid w:val="00203081"/>
    <w:rsid w:val="002030F2"/>
    <w:rsid w:val="002036F3"/>
    <w:rsid w:val="0020386B"/>
    <w:rsid w:val="0020390C"/>
    <w:rsid w:val="00203A34"/>
    <w:rsid w:val="0020436A"/>
    <w:rsid w:val="0020438A"/>
    <w:rsid w:val="00204C27"/>
    <w:rsid w:val="00205447"/>
    <w:rsid w:val="00205FB2"/>
    <w:rsid w:val="0020630C"/>
    <w:rsid w:val="002068DD"/>
    <w:rsid w:val="00207611"/>
    <w:rsid w:val="00207659"/>
    <w:rsid w:val="00207B39"/>
    <w:rsid w:val="00210428"/>
    <w:rsid w:val="00210F54"/>
    <w:rsid w:val="00210FD4"/>
    <w:rsid w:val="00211113"/>
    <w:rsid w:val="002120A1"/>
    <w:rsid w:val="00212834"/>
    <w:rsid w:val="00212B21"/>
    <w:rsid w:val="00213B15"/>
    <w:rsid w:val="00213DB3"/>
    <w:rsid w:val="00214101"/>
    <w:rsid w:val="0021436F"/>
    <w:rsid w:val="002144B6"/>
    <w:rsid w:val="0021457F"/>
    <w:rsid w:val="002146F8"/>
    <w:rsid w:val="002147A8"/>
    <w:rsid w:val="00214BFA"/>
    <w:rsid w:val="002151D9"/>
    <w:rsid w:val="002153DC"/>
    <w:rsid w:val="00215570"/>
    <w:rsid w:val="00215B27"/>
    <w:rsid w:val="00216226"/>
    <w:rsid w:val="0021625D"/>
    <w:rsid w:val="00216794"/>
    <w:rsid w:val="002171E4"/>
    <w:rsid w:val="00217F48"/>
    <w:rsid w:val="0022032F"/>
    <w:rsid w:val="0022171C"/>
    <w:rsid w:val="00222095"/>
    <w:rsid w:val="0022232F"/>
    <w:rsid w:val="00222F6B"/>
    <w:rsid w:val="002232B1"/>
    <w:rsid w:val="00223F08"/>
    <w:rsid w:val="002240F0"/>
    <w:rsid w:val="00224346"/>
    <w:rsid w:val="00224A5A"/>
    <w:rsid w:val="0022530F"/>
    <w:rsid w:val="0022551B"/>
    <w:rsid w:val="00225902"/>
    <w:rsid w:val="00225CD5"/>
    <w:rsid w:val="0022654B"/>
    <w:rsid w:val="00226DB1"/>
    <w:rsid w:val="00226FF2"/>
    <w:rsid w:val="00231117"/>
    <w:rsid w:val="002314BD"/>
    <w:rsid w:val="00233009"/>
    <w:rsid w:val="002331BC"/>
    <w:rsid w:val="0023359B"/>
    <w:rsid w:val="00233C6F"/>
    <w:rsid w:val="002348EE"/>
    <w:rsid w:val="00235428"/>
    <w:rsid w:val="00236358"/>
    <w:rsid w:val="00236C4E"/>
    <w:rsid w:val="00240EDF"/>
    <w:rsid w:val="0024157C"/>
    <w:rsid w:val="00241FB4"/>
    <w:rsid w:val="002422BF"/>
    <w:rsid w:val="00242A19"/>
    <w:rsid w:val="00243345"/>
    <w:rsid w:val="00244D03"/>
    <w:rsid w:val="00244E92"/>
    <w:rsid w:val="002457C8"/>
    <w:rsid w:val="00245FD9"/>
    <w:rsid w:val="00246622"/>
    <w:rsid w:val="00246EDC"/>
    <w:rsid w:val="00247425"/>
    <w:rsid w:val="00250B8C"/>
    <w:rsid w:val="002510E6"/>
    <w:rsid w:val="00251165"/>
    <w:rsid w:val="002519A5"/>
    <w:rsid w:val="002523A6"/>
    <w:rsid w:val="00252B7D"/>
    <w:rsid w:val="00252D78"/>
    <w:rsid w:val="00253DAB"/>
    <w:rsid w:val="00254486"/>
    <w:rsid w:val="00254DDF"/>
    <w:rsid w:val="002553EA"/>
    <w:rsid w:val="00256C09"/>
    <w:rsid w:val="00257150"/>
    <w:rsid w:val="002576DA"/>
    <w:rsid w:val="00257F73"/>
    <w:rsid w:val="00260472"/>
    <w:rsid w:val="002605DE"/>
    <w:rsid w:val="00261810"/>
    <w:rsid w:val="00261CE2"/>
    <w:rsid w:val="00261F58"/>
    <w:rsid w:val="002623A0"/>
    <w:rsid w:val="00262C17"/>
    <w:rsid w:val="00262CED"/>
    <w:rsid w:val="002637C3"/>
    <w:rsid w:val="00263E23"/>
    <w:rsid w:val="00264283"/>
    <w:rsid w:val="00264482"/>
    <w:rsid w:val="00265624"/>
    <w:rsid w:val="00265B01"/>
    <w:rsid w:val="00265BAF"/>
    <w:rsid w:val="00265D28"/>
    <w:rsid w:val="002673DA"/>
    <w:rsid w:val="00267521"/>
    <w:rsid w:val="00270484"/>
    <w:rsid w:val="00270CFC"/>
    <w:rsid w:val="00270F10"/>
    <w:rsid w:val="00270F49"/>
    <w:rsid w:val="00271CDB"/>
    <w:rsid w:val="002727EF"/>
    <w:rsid w:val="00272D09"/>
    <w:rsid w:val="00272F4D"/>
    <w:rsid w:val="002733DA"/>
    <w:rsid w:val="0027346A"/>
    <w:rsid w:val="00273941"/>
    <w:rsid w:val="00274ABC"/>
    <w:rsid w:val="0027508E"/>
    <w:rsid w:val="00275422"/>
    <w:rsid w:val="002754CD"/>
    <w:rsid w:val="002758BF"/>
    <w:rsid w:val="00275C27"/>
    <w:rsid w:val="002763CD"/>
    <w:rsid w:val="002763FE"/>
    <w:rsid w:val="002765B2"/>
    <w:rsid w:val="002766FB"/>
    <w:rsid w:val="002774BF"/>
    <w:rsid w:val="002779F9"/>
    <w:rsid w:val="00277F5F"/>
    <w:rsid w:val="0028002C"/>
    <w:rsid w:val="00280A78"/>
    <w:rsid w:val="00280B96"/>
    <w:rsid w:val="00281063"/>
    <w:rsid w:val="002812BE"/>
    <w:rsid w:val="002813D6"/>
    <w:rsid w:val="0028157D"/>
    <w:rsid w:val="002815AE"/>
    <w:rsid w:val="00281E85"/>
    <w:rsid w:val="00282224"/>
    <w:rsid w:val="002827CB"/>
    <w:rsid w:val="00283537"/>
    <w:rsid w:val="00283E25"/>
    <w:rsid w:val="002840A4"/>
    <w:rsid w:val="0028520A"/>
    <w:rsid w:val="00286B8C"/>
    <w:rsid w:val="00287277"/>
    <w:rsid w:val="00287942"/>
    <w:rsid w:val="00287A56"/>
    <w:rsid w:val="00287E93"/>
    <w:rsid w:val="00287F42"/>
    <w:rsid w:val="00290318"/>
    <w:rsid w:val="00290D06"/>
    <w:rsid w:val="00290EFE"/>
    <w:rsid w:val="002911C6"/>
    <w:rsid w:val="00291579"/>
    <w:rsid w:val="00291DA5"/>
    <w:rsid w:val="0029289D"/>
    <w:rsid w:val="00292D5E"/>
    <w:rsid w:val="0029413E"/>
    <w:rsid w:val="00295217"/>
    <w:rsid w:val="00295A4C"/>
    <w:rsid w:val="0029636D"/>
    <w:rsid w:val="00296698"/>
    <w:rsid w:val="00296C02"/>
    <w:rsid w:val="00296E60"/>
    <w:rsid w:val="002A0161"/>
    <w:rsid w:val="002A0269"/>
    <w:rsid w:val="002A05FD"/>
    <w:rsid w:val="002A0A39"/>
    <w:rsid w:val="002A14E3"/>
    <w:rsid w:val="002A282B"/>
    <w:rsid w:val="002A2B3B"/>
    <w:rsid w:val="002A2BE0"/>
    <w:rsid w:val="002A3821"/>
    <w:rsid w:val="002A4595"/>
    <w:rsid w:val="002A4652"/>
    <w:rsid w:val="002A57B8"/>
    <w:rsid w:val="002A5FDF"/>
    <w:rsid w:val="002A6113"/>
    <w:rsid w:val="002A685D"/>
    <w:rsid w:val="002A6B9B"/>
    <w:rsid w:val="002A6DA0"/>
    <w:rsid w:val="002B0A16"/>
    <w:rsid w:val="002B0CDB"/>
    <w:rsid w:val="002B1059"/>
    <w:rsid w:val="002B1432"/>
    <w:rsid w:val="002B1650"/>
    <w:rsid w:val="002B1C1E"/>
    <w:rsid w:val="002B1D17"/>
    <w:rsid w:val="002B1E84"/>
    <w:rsid w:val="002B2536"/>
    <w:rsid w:val="002B2C0A"/>
    <w:rsid w:val="002B4166"/>
    <w:rsid w:val="002B4547"/>
    <w:rsid w:val="002B4D03"/>
    <w:rsid w:val="002B60EB"/>
    <w:rsid w:val="002B6279"/>
    <w:rsid w:val="002B6722"/>
    <w:rsid w:val="002B692A"/>
    <w:rsid w:val="002B6BFA"/>
    <w:rsid w:val="002B7FD4"/>
    <w:rsid w:val="002C0670"/>
    <w:rsid w:val="002C06A4"/>
    <w:rsid w:val="002C08B5"/>
    <w:rsid w:val="002C0D0E"/>
    <w:rsid w:val="002C0D60"/>
    <w:rsid w:val="002C184E"/>
    <w:rsid w:val="002C1E91"/>
    <w:rsid w:val="002C2050"/>
    <w:rsid w:val="002C2E47"/>
    <w:rsid w:val="002C35F7"/>
    <w:rsid w:val="002C3A8C"/>
    <w:rsid w:val="002C444C"/>
    <w:rsid w:val="002C4656"/>
    <w:rsid w:val="002C4F21"/>
    <w:rsid w:val="002C5A93"/>
    <w:rsid w:val="002C5D5D"/>
    <w:rsid w:val="002C6672"/>
    <w:rsid w:val="002C696B"/>
    <w:rsid w:val="002C69CC"/>
    <w:rsid w:val="002C74F2"/>
    <w:rsid w:val="002C7915"/>
    <w:rsid w:val="002D0518"/>
    <w:rsid w:val="002D076D"/>
    <w:rsid w:val="002D0DC6"/>
    <w:rsid w:val="002D0FBA"/>
    <w:rsid w:val="002D1E58"/>
    <w:rsid w:val="002D2246"/>
    <w:rsid w:val="002D2249"/>
    <w:rsid w:val="002D2DE6"/>
    <w:rsid w:val="002D30DC"/>
    <w:rsid w:val="002D4178"/>
    <w:rsid w:val="002D42CF"/>
    <w:rsid w:val="002D4615"/>
    <w:rsid w:val="002D4C0D"/>
    <w:rsid w:val="002D57C9"/>
    <w:rsid w:val="002D5A56"/>
    <w:rsid w:val="002D74CB"/>
    <w:rsid w:val="002D7555"/>
    <w:rsid w:val="002D7BDD"/>
    <w:rsid w:val="002D7EB1"/>
    <w:rsid w:val="002E0558"/>
    <w:rsid w:val="002E0584"/>
    <w:rsid w:val="002E06B4"/>
    <w:rsid w:val="002E06F9"/>
    <w:rsid w:val="002E09A3"/>
    <w:rsid w:val="002E0C25"/>
    <w:rsid w:val="002E1013"/>
    <w:rsid w:val="002E10C6"/>
    <w:rsid w:val="002E10D4"/>
    <w:rsid w:val="002E1390"/>
    <w:rsid w:val="002E16DA"/>
    <w:rsid w:val="002E1FB8"/>
    <w:rsid w:val="002E26B8"/>
    <w:rsid w:val="002E2CA1"/>
    <w:rsid w:val="002E2CEC"/>
    <w:rsid w:val="002E355D"/>
    <w:rsid w:val="002E3971"/>
    <w:rsid w:val="002E40C8"/>
    <w:rsid w:val="002E4145"/>
    <w:rsid w:val="002E4937"/>
    <w:rsid w:val="002E52FA"/>
    <w:rsid w:val="002E5971"/>
    <w:rsid w:val="002E631A"/>
    <w:rsid w:val="002E6588"/>
    <w:rsid w:val="002E7156"/>
    <w:rsid w:val="002E7397"/>
    <w:rsid w:val="002E7F07"/>
    <w:rsid w:val="002F192F"/>
    <w:rsid w:val="002F1E75"/>
    <w:rsid w:val="002F23EB"/>
    <w:rsid w:val="002F2C28"/>
    <w:rsid w:val="002F3B56"/>
    <w:rsid w:val="002F3BBC"/>
    <w:rsid w:val="002F472C"/>
    <w:rsid w:val="002F4FE5"/>
    <w:rsid w:val="002F59CD"/>
    <w:rsid w:val="002F5B47"/>
    <w:rsid w:val="002F5F71"/>
    <w:rsid w:val="002F658E"/>
    <w:rsid w:val="002F6D45"/>
    <w:rsid w:val="002F73D5"/>
    <w:rsid w:val="002F7750"/>
    <w:rsid w:val="002F7BA6"/>
    <w:rsid w:val="002F7EDF"/>
    <w:rsid w:val="003002E5"/>
    <w:rsid w:val="003009B5"/>
    <w:rsid w:val="00300A39"/>
    <w:rsid w:val="0030123A"/>
    <w:rsid w:val="00301774"/>
    <w:rsid w:val="00301871"/>
    <w:rsid w:val="00301E20"/>
    <w:rsid w:val="00302238"/>
    <w:rsid w:val="0030239A"/>
    <w:rsid w:val="00302A5A"/>
    <w:rsid w:val="00302A8E"/>
    <w:rsid w:val="00302D38"/>
    <w:rsid w:val="00303993"/>
    <w:rsid w:val="003042A7"/>
    <w:rsid w:val="003045E6"/>
    <w:rsid w:val="00305380"/>
    <w:rsid w:val="00305E75"/>
    <w:rsid w:val="00305ED0"/>
    <w:rsid w:val="00305F57"/>
    <w:rsid w:val="00306319"/>
    <w:rsid w:val="00306A47"/>
    <w:rsid w:val="00310174"/>
    <w:rsid w:val="003104C8"/>
    <w:rsid w:val="00310785"/>
    <w:rsid w:val="0031103B"/>
    <w:rsid w:val="00311175"/>
    <w:rsid w:val="003116E7"/>
    <w:rsid w:val="003116E9"/>
    <w:rsid w:val="003122DE"/>
    <w:rsid w:val="003123D4"/>
    <w:rsid w:val="00313544"/>
    <w:rsid w:val="00313C50"/>
    <w:rsid w:val="0031488F"/>
    <w:rsid w:val="003151FF"/>
    <w:rsid w:val="003157F8"/>
    <w:rsid w:val="003159F4"/>
    <w:rsid w:val="00315B69"/>
    <w:rsid w:val="00315D76"/>
    <w:rsid w:val="0031633A"/>
    <w:rsid w:val="00316785"/>
    <w:rsid w:val="00316E7F"/>
    <w:rsid w:val="003176B2"/>
    <w:rsid w:val="003205D6"/>
    <w:rsid w:val="0032085D"/>
    <w:rsid w:val="00320AFF"/>
    <w:rsid w:val="00320F29"/>
    <w:rsid w:val="00321525"/>
    <w:rsid w:val="00322CDB"/>
    <w:rsid w:val="00323FCF"/>
    <w:rsid w:val="003240AA"/>
    <w:rsid w:val="003243E9"/>
    <w:rsid w:val="00324779"/>
    <w:rsid w:val="00324A64"/>
    <w:rsid w:val="0032500F"/>
    <w:rsid w:val="00325BC4"/>
    <w:rsid w:val="003261DE"/>
    <w:rsid w:val="00326575"/>
    <w:rsid w:val="003274D2"/>
    <w:rsid w:val="00327694"/>
    <w:rsid w:val="00327A8F"/>
    <w:rsid w:val="00327B5B"/>
    <w:rsid w:val="00327D5B"/>
    <w:rsid w:val="00327DB0"/>
    <w:rsid w:val="00330875"/>
    <w:rsid w:val="003308CD"/>
    <w:rsid w:val="00330A59"/>
    <w:rsid w:val="00331059"/>
    <w:rsid w:val="003316A1"/>
    <w:rsid w:val="00331825"/>
    <w:rsid w:val="0033255B"/>
    <w:rsid w:val="00332DEE"/>
    <w:rsid w:val="00332F11"/>
    <w:rsid w:val="003330ED"/>
    <w:rsid w:val="003335DC"/>
    <w:rsid w:val="00333F23"/>
    <w:rsid w:val="0033419C"/>
    <w:rsid w:val="00334D69"/>
    <w:rsid w:val="00334D89"/>
    <w:rsid w:val="00335A95"/>
    <w:rsid w:val="00336086"/>
    <w:rsid w:val="003361B5"/>
    <w:rsid w:val="0033624E"/>
    <w:rsid w:val="0033676B"/>
    <w:rsid w:val="00336F4F"/>
    <w:rsid w:val="00337710"/>
    <w:rsid w:val="00337CB7"/>
    <w:rsid w:val="00337F00"/>
    <w:rsid w:val="00340B66"/>
    <w:rsid w:val="00340C08"/>
    <w:rsid w:val="00341129"/>
    <w:rsid w:val="00341399"/>
    <w:rsid w:val="0034250A"/>
    <w:rsid w:val="003432F5"/>
    <w:rsid w:val="003446AB"/>
    <w:rsid w:val="003448EB"/>
    <w:rsid w:val="00344B0C"/>
    <w:rsid w:val="00345ADE"/>
    <w:rsid w:val="00346492"/>
    <w:rsid w:val="003464E2"/>
    <w:rsid w:val="0034684E"/>
    <w:rsid w:val="00346DBB"/>
    <w:rsid w:val="0034708F"/>
    <w:rsid w:val="003475A0"/>
    <w:rsid w:val="003475F3"/>
    <w:rsid w:val="003506E0"/>
    <w:rsid w:val="003509A3"/>
    <w:rsid w:val="00350F50"/>
    <w:rsid w:val="00351055"/>
    <w:rsid w:val="0035125A"/>
    <w:rsid w:val="003513D2"/>
    <w:rsid w:val="0035261F"/>
    <w:rsid w:val="00353648"/>
    <w:rsid w:val="003537B7"/>
    <w:rsid w:val="003538B3"/>
    <w:rsid w:val="0035436C"/>
    <w:rsid w:val="003547C5"/>
    <w:rsid w:val="00355135"/>
    <w:rsid w:val="003553AE"/>
    <w:rsid w:val="0035553A"/>
    <w:rsid w:val="00355731"/>
    <w:rsid w:val="00356007"/>
    <w:rsid w:val="00356979"/>
    <w:rsid w:val="003579D8"/>
    <w:rsid w:val="00357A94"/>
    <w:rsid w:val="00357B6E"/>
    <w:rsid w:val="003605DB"/>
    <w:rsid w:val="0036072A"/>
    <w:rsid w:val="00360C39"/>
    <w:rsid w:val="0036160E"/>
    <w:rsid w:val="0036235F"/>
    <w:rsid w:val="00362370"/>
    <w:rsid w:val="00362C9A"/>
    <w:rsid w:val="00362D9C"/>
    <w:rsid w:val="00362FE4"/>
    <w:rsid w:val="00364812"/>
    <w:rsid w:val="00364C34"/>
    <w:rsid w:val="00364CD7"/>
    <w:rsid w:val="003652D8"/>
    <w:rsid w:val="003655E7"/>
    <w:rsid w:val="00365E98"/>
    <w:rsid w:val="00366A5B"/>
    <w:rsid w:val="003671EA"/>
    <w:rsid w:val="003678DF"/>
    <w:rsid w:val="00367BB0"/>
    <w:rsid w:val="00367FB5"/>
    <w:rsid w:val="00367FC5"/>
    <w:rsid w:val="0037011C"/>
    <w:rsid w:val="0037132A"/>
    <w:rsid w:val="00371C6A"/>
    <w:rsid w:val="003721E9"/>
    <w:rsid w:val="0037255C"/>
    <w:rsid w:val="00373078"/>
    <w:rsid w:val="003736D9"/>
    <w:rsid w:val="003738FE"/>
    <w:rsid w:val="00373DC3"/>
    <w:rsid w:val="00373F08"/>
    <w:rsid w:val="00374136"/>
    <w:rsid w:val="00374877"/>
    <w:rsid w:val="003763D1"/>
    <w:rsid w:val="003770B2"/>
    <w:rsid w:val="003779C5"/>
    <w:rsid w:val="003801DF"/>
    <w:rsid w:val="0038043E"/>
    <w:rsid w:val="00380A0A"/>
    <w:rsid w:val="00380B5D"/>
    <w:rsid w:val="00381AA7"/>
    <w:rsid w:val="00381B0B"/>
    <w:rsid w:val="00381D4F"/>
    <w:rsid w:val="003822FD"/>
    <w:rsid w:val="00382312"/>
    <w:rsid w:val="003826EB"/>
    <w:rsid w:val="003831EF"/>
    <w:rsid w:val="0038346C"/>
    <w:rsid w:val="00384522"/>
    <w:rsid w:val="00385085"/>
    <w:rsid w:val="00386308"/>
    <w:rsid w:val="003868A3"/>
    <w:rsid w:val="00386C50"/>
    <w:rsid w:val="00386C60"/>
    <w:rsid w:val="003877AE"/>
    <w:rsid w:val="00387DF7"/>
    <w:rsid w:val="00387E60"/>
    <w:rsid w:val="0039031E"/>
    <w:rsid w:val="00390F18"/>
    <w:rsid w:val="00391334"/>
    <w:rsid w:val="003922C0"/>
    <w:rsid w:val="00393C51"/>
    <w:rsid w:val="00394101"/>
    <w:rsid w:val="00394C3A"/>
    <w:rsid w:val="00394C53"/>
    <w:rsid w:val="00395752"/>
    <w:rsid w:val="00395B1E"/>
    <w:rsid w:val="00395DC3"/>
    <w:rsid w:val="003960A0"/>
    <w:rsid w:val="003A0A08"/>
    <w:rsid w:val="003A12C6"/>
    <w:rsid w:val="003A19AF"/>
    <w:rsid w:val="003A1D35"/>
    <w:rsid w:val="003A2D94"/>
    <w:rsid w:val="003A301F"/>
    <w:rsid w:val="003A31D6"/>
    <w:rsid w:val="003A33A4"/>
    <w:rsid w:val="003A36A6"/>
    <w:rsid w:val="003A382A"/>
    <w:rsid w:val="003A4EA1"/>
    <w:rsid w:val="003A56D3"/>
    <w:rsid w:val="003A575D"/>
    <w:rsid w:val="003A5CB3"/>
    <w:rsid w:val="003A61B2"/>
    <w:rsid w:val="003A63F8"/>
    <w:rsid w:val="003A644A"/>
    <w:rsid w:val="003A6A03"/>
    <w:rsid w:val="003A743F"/>
    <w:rsid w:val="003A7564"/>
    <w:rsid w:val="003B124A"/>
    <w:rsid w:val="003B1910"/>
    <w:rsid w:val="003B3629"/>
    <w:rsid w:val="003B3A9D"/>
    <w:rsid w:val="003B4006"/>
    <w:rsid w:val="003B4818"/>
    <w:rsid w:val="003B4E9F"/>
    <w:rsid w:val="003B4FB6"/>
    <w:rsid w:val="003B56A7"/>
    <w:rsid w:val="003B5FFF"/>
    <w:rsid w:val="003B6322"/>
    <w:rsid w:val="003B6AD4"/>
    <w:rsid w:val="003B74BA"/>
    <w:rsid w:val="003C0545"/>
    <w:rsid w:val="003C0671"/>
    <w:rsid w:val="003C126C"/>
    <w:rsid w:val="003C19D9"/>
    <w:rsid w:val="003C1C70"/>
    <w:rsid w:val="003C22C0"/>
    <w:rsid w:val="003C2554"/>
    <w:rsid w:val="003C2703"/>
    <w:rsid w:val="003C3304"/>
    <w:rsid w:val="003C353F"/>
    <w:rsid w:val="003C4029"/>
    <w:rsid w:val="003C4E4F"/>
    <w:rsid w:val="003C527F"/>
    <w:rsid w:val="003C59AE"/>
    <w:rsid w:val="003C5B0C"/>
    <w:rsid w:val="003C5D89"/>
    <w:rsid w:val="003C5D91"/>
    <w:rsid w:val="003C63EB"/>
    <w:rsid w:val="003C6444"/>
    <w:rsid w:val="003C6660"/>
    <w:rsid w:val="003C6B8A"/>
    <w:rsid w:val="003C705F"/>
    <w:rsid w:val="003C71B8"/>
    <w:rsid w:val="003C7A43"/>
    <w:rsid w:val="003C7E8A"/>
    <w:rsid w:val="003C7EBC"/>
    <w:rsid w:val="003C7FF5"/>
    <w:rsid w:val="003D1163"/>
    <w:rsid w:val="003D1591"/>
    <w:rsid w:val="003D15A6"/>
    <w:rsid w:val="003D16A5"/>
    <w:rsid w:val="003D1F3A"/>
    <w:rsid w:val="003D22FB"/>
    <w:rsid w:val="003D235D"/>
    <w:rsid w:val="003D2462"/>
    <w:rsid w:val="003D3338"/>
    <w:rsid w:val="003D3958"/>
    <w:rsid w:val="003D3E7C"/>
    <w:rsid w:val="003D3F2C"/>
    <w:rsid w:val="003D407A"/>
    <w:rsid w:val="003D4FE7"/>
    <w:rsid w:val="003D6316"/>
    <w:rsid w:val="003D7C7D"/>
    <w:rsid w:val="003D7D45"/>
    <w:rsid w:val="003D7DE3"/>
    <w:rsid w:val="003E069C"/>
    <w:rsid w:val="003E08CB"/>
    <w:rsid w:val="003E0E01"/>
    <w:rsid w:val="003E218E"/>
    <w:rsid w:val="003E2559"/>
    <w:rsid w:val="003E2B3F"/>
    <w:rsid w:val="003E2E21"/>
    <w:rsid w:val="003E2FF3"/>
    <w:rsid w:val="003E37E7"/>
    <w:rsid w:val="003E3964"/>
    <w:rsid w:val="003E45C7"/>
    <w:rsid w:val="003E46B8"/>
    <w:rsid w:val="003E5608"/>
    <w:rsid w:val="003E589E"/>
    <w:rsid w:val="003E5AD0"/>
    <w:rsid w:val="003E5E1F"/>
    <w:rsid w:val="003E622F"/>
    <w:rsid w:val="003E6BBB"/>
    <w:rsid w:val="003E6E3B"/>
    <w:rsid w:val="003E6F56"/>
    <w:rsid w:val="003E727F"/>
    <w:rsid w:val="003F049E"/>
    <w:rsid w:val="003F0C0B"/>
    <w:rsid w:val="003F27C4"/>
    <w:rsid w:val="003F27D0"/>
    <w:rsid w:val="003F31E4"/>
    <w:rsid w:val="003F390C"/>
    <w:rsid w:val="003F3C46"/>
    <w:rsid w:val="003F4BC2"/>
    <w:rsid w:val="003F54CD"/>
    <w:rsid w:val="003F6A35"/>
    <w:rsid w:val="003F6BDC"/>
    <w:rsid w:val="003F76BA"/>
    <w:rsid w:val="00400510"/>
    <w:rsid w:val="00400846"/>
    <w:rsid w:val="00400E40"/>
    <w:rsid w:val="004019B8"/>
    <w:rsid w:val="00401A10"/>
    <w:rsid w:val="00401E60"/>
    <w:rsid w:val="004025FB"/>
    <w:rsid w:val="004030C6"/>
    <w:rsid w:val="00403163"/>
    <w:rsid w:val="00403F80"/>
    <w:rsid w:val="00404510"/>
    <w:rsid w:val="004045A5"/>
    <w:rsid w:val="00404680"/>
    <w:rsid w:val="0040558F"/>
    <w:rsid w:val="00405C27"/>
    <w:rsid w:val="00406587"/>
    <w:rsid w:val="00406CB5"/>
    <w:rsid w:val="00406D7E"/>
    <w:rsid w:val="00406E06"/>
    <w:rsid w:val="00407C10"/>
    <w:rsid w:val="00407F28"/>
    <w:rsid w:val="004108FA"/>
    <w:rsid w:val="00410B21"/>
    <w:rsid w:val="004112ED"/>
    <w:rsid w:val="004117AC"/>
    <w:rsid w:val="00411EF6"/>
    <w:rsid w:val="0041212C"/>
    <w:rsid w:val="004135B2"/>
    <w:rsid w:val="004139E7"/>
    <w:rsid w:val="00414393"/>
    <w:rsid w:val="004144FA"/>
    <w:rsid w:val="00415953"/>
    <w:rsid w:val="004162BE"/>
    <w:rsid w:val="00416856"/>
    <w:rsid w:val="00417589"/>
    <w:rsid w:val="004204B8"/>
    <w:rsid w:val="00421288"/>
    <w:rsid w:val="0042135D"/>
    <w:rsid w:val="00421703"/>
    <w:rsid w:val="00421A8A"/>
    <w:rsid w:val="00421BF5"/>
    <w:rsid w:val="00422080"/>
    <w:rsid w:val="00423106"/>
    <w:rsid w:val="00423201"/>
    <w:rsid w:val="00423604"/>
    <w:rsid w:val="00423915"/>
    <w:rsid w:val="00423A52"/>
    <w:rsid w:val="004247DA"/>
    <w:rsid w:val="00424A9E"/>
    <w:rsid w:val="00426A53"/>
    <w:rsid w:val="00427168"/>
    <w:rsid w:val="0042787F"/>
    <w:rsid w:val="00427B26"/>
    <w:rsid w:val="0043005A"/>
    <w:rsid w:val="0043013F"/>
    <w:rsid w:val="00430809"/>
    <w:rsid w:val="00430FA2"/>
    <w:rsid w:val="00431259"/>
    <w:rsid w:val="004317FC"/>
    <w:rsid w:val="0043201C"/>
    <w:rsid w:val="004322C6"/>
    <w:rsid w:val="004322FA"/>
    <w:rsid w:val="0043270E"/>
    <w:rsid w:val="00432743"/>
    <w:rsid w:val="004331FB"/>
    <w:rsid w:val="0043726F"/>
    <w:rsid w:val="0043773B"/>
    <w:rsid w:val="00437ADF"/>
    <w:rsid w:val="00437F18"/>
    <w:rsid w:val="004402BF"/>
    <w:rsid w:val="00442221"/>
    <w:rsid w:val="00442362"/>
    <w:rsid w:val="0044248C"/>
    <w:rsid w:val="00442615"/>
    <w:rsid w:val="0044497D"/>
    <w:rsid w:val="0044551F"/>
    <w:rsid w:val="0044561E"/>
    <w:rsid w:val="00445DC3"/>
    <w:rsid w:val="0044783A"/>
    <w:rsid w:val="0044791B"/>
    <w:rsid w:val="00450B92"/>
    <w:rsid w:val="00450D2B"/>
    <w:rsid w:val="00451327"/>
    <w:rsid w:val="00451A69"/>
    <w:rsid w:val="00452DFF"/>
    <w:rsid w:val="00452E5B"/>
    <w:rsid w:val="00453191"/>
    <w:rsid w:val="00453D2D"/>
    <w:rsid w:val="0045443D"/>
    <w:rsid w:val="004548B9"/>
    <w:rsid w:val="00454C5B"/>
    <w:rsid w:val="00454CA4"/>
    <w:rsid w:val="00454FC1"/>
    <w:rsid w:val="00455A3A"/>
    <w:rsid w:val="00455CC4"/>
    <w:rsid w:val="004568F6"/>
    <w:rsid w:val="00456A9A"/>
    <w:rsid w:val="00456E4A"/>
    <w:rsid w:val="0045729F"/>
    <w:rsid w:val="00457559"/>
    <w:rsid w:val="00457BB4"/>
    <w:rsid w:val="00460FEF"/>
    <w:rsid w:val="0046116F"/>
    <w:rsid w:val="00461891"/>
    <w:rsid w:val="0046228F"/>
    <w:rsid w:val="00462445"/>
    <w:rsid w:val="00462AE0"/>
    <w:rsid w:val="0046333B"/>
    <w:rsid w:val="004636A0"/>
    <w:rsid w:val="004638B6"/>
    <w:rsid w:val="00463F12"/>
    <w:rsid w:val="00464124"/>
    <w:rsid w:val="00464E9C"/>
    <w:rsid w:val="00465169"/>
    <w:rsid w:val="004661F4"/>
    <w:rsid w:val="004662ED"/>
    <w:rsid w:val="0046683E"/>
    <w:rsid w:val="004678BE"/>
    <w:rsid w:val="00467F75"/>
    <w:rsid w:val="00470548"/>
    <w:rsid w:val="00471D06"/>
    <w:rsid w:val="00471D18"/>
    <w:rsid w:val="00472696"/>
    <w:rsid w:val="00472CC3"/>
    <w:rsid w:val="004732C1"/>
    <w:rsid w:val="00473339"/>
    <w:rsid w:val="004738AC"/>
    <w:rsid w:val="004739F6"/>
    <w:rsid w:val="00474683"/>
    <w:rsid w:val="004755CF"/>
    <w:rsid w:val="004759B9"/>
    <w:rsid w:val="00475FA7"/>
    <w:rsid w:val="00476E86"/>
    <w:rsid w:val="004773FA"/>
    <w:rsid w:val="00480418"/>
    <w:rsid w:val="00480681"/>
    <w:rsid w:val="00480B28"/>
    <w:rsid w:val="00480BF4"/>
    <w:rsid w:val="00480D63"/>
    <w:rsid w:val="0048100B"/>
    <w:rsid w:val="004810AD"/>
    <w:rsid w:val="004815D2"/>
    <w:rsid w:val="00481C89"/>
    <w:rsid w:val="00482687"/>
    <w:rsid w:val="00482BD5"/>
    <w:rsid w:val="00482E88"/>
    <w:rsid w:val="00482FBF"/>
    <w:rsid w:val="00483107"/>
    <w:rsid w:val="00483529"/>
    <w:rsid w:val="00483744"/>
    <w:rsid w:val="00483F51"/>
    <w:rsid w:val="00484091"/>
    <w:rsid w:val="00484320"/>
    <w:rsid w:val="0048452C"/>
    <w:rsid w:val="004847FD"/>
    <w:rsid w:val="0048693B"/>
    <w:rsid w:val="00486E77"/>
    <w:rsid w:val="0048733C"/>
    <w:rsid w:val="00487537"/>
    <w:rsid w:val="00487A0A"/>
    <w:rsid w:val="00487AA6"/>
    <w:rsid w:val="00487CCE"/>
    <w:rsid w:val="004908B7"/>
    <w:rsid w:val="00491364"/>
    <w:rsid w:val="00491464"/>
    <w:rsid w:val="00491835"/>
    <w:rsid w:val="004918AE"/>
    <w:rsid w:val="00491B89"/>
    <w:rsid w:val="00491C83"/>
    <w:rsid w:val="00493247"/>
    <w:rsid w:val="00493A38"/>
    <w:rsid w:val="00493CA8"/>
    <w:rsid w:val="00493F47"/>
    <w:rsid w:val="00494131"/>
    <w:rsid w:val="00495598"/>
    <w:rsid w:val="00495704"/>
    <w:rsid w:val="004958BD"/>
    <w:rsid w:val="00495CE2"/>
    <w:rsid w:val="004960F1"/>
    <w:rsid w:val="00496ED4"/>
    <w:rsid w:val="004975DA"/>
    <w:rsid w:val="00497983"/>
    <w:rsid w:val="00497FCA"/>
    <w:rsid w:val="004A058A"/>
    <w:rsid w:val="004A11A8"/>
    <w:rsid w:val="004A147B"/>
    <w:rsid w:val="004A29C0"/>
    <w:rsid w:val="004A2DE2"/>
    <w:rsid w:val="004A3B2B"/>
    <w:rsid w:val="004A3D48"/>
    <w:rsid w:val="004A40B6"/>
    <w:rsid w:val="004A4246"/>
    <w:rsid w:val="004A4802"/>
    <w:rsid w:val="004A496E"/>
    <w:rsid w:val="004A4B28"/>
    <w:rsid w:val="004A5004"/>
    <w:rsid w:val="004A51F4"/>
    <w:rsid w:val="004A59C9"/>
    <w:rsid w:val="004A5D14"/>
    <w:rsid w:val="004A646C"/>
    <w:rsid w:val="004A6762"/>
    <w:rsid w:val="004A6869"/>
    <w:rsid w:val="004A74AA"/>
    <w:rsid w:val="004A7DDA"/>
    <w:rsid w:val="004B06B9"/>
    <w:rsid w:val="004B071E"/>
    <w:rsid w:val="004B0DBA"/>
    <w:rsid w:val="004B1236"/>
    <w:rsid w:val="004B14E2"/>
    <w:rsid w:val="004B1610"/>
    <w:rsid w:val="004B210F"/>
    <w:rsid w:val="004B29AC"/>
    <w:rsid w:val="004B38A1"/>
    <w:rsid w:val="004B392E"/>
    <w:rsid w:val="004B3C43"/>
    <w:rsid w:val="004B404E"/>
    <w:rsid w:val="004B41F7"/>
    <w:rsid w:val="004B435A"/>
    <w:rsid w:val="004B4A48"/>
    <w:rsid w:val="004B514C"/>
    <w:rsid w:val="004B53C2"/>
    <w:rsid w:val="004B5A8F"/>
    <w:rsid w:val="004B5FF6"/>
    <w:rsid w:val="004B6909"/>
    <w:rsid w:val="004B6A39"/>
    <w:rsid w:val="004B6FC3"/>
    <w:rsid w:val="004B7B97"/>
    <w:rsid w:val="004C0CBE"/>
    <w:rsid w:val="004C16EA"/>
    <w:rsid w:val="004C1825"/>
    <w:rsid w:val="004C2619"/>
    <w:rsid w:val="004C2C51"/>
    <w:rsid w:val="004C34CD"/>
    <w:rsid w:val="004C367E"/>
    <w:rsid w:val="004C398E"/>
    <w:rsid w:val="004C3AC6"/>
    <w:rsid w:val="004C3D29"/>
    <w:rsid w:val="004C4C9E"/>
    <w:rsid w:val="004C57D6"/>
    <w:rsid w:val="004C5AAE"/>
    <w:rsid w:val="004C5C8D"/>
    <w:rsid w:val="004C5EA4"/>
    <w:rsid w:val="004C617F"/>
    <w:rsid w:val="004C6468"/>
    <w:rsid w:val="004C672D"/>
    <w:rsid w:val="004C6C51"/>
    <w:rsid w:val="004C6CE8"/>
    <w:rsid w:val="004C6CE9"/>
    <w:rsid w:val="004C6FEB"/>
    <w:rsid w:val="004C7C77"/>
    <w:rsid w:val="004D006B"/>
    <w:rsid w:val="004D0277"/>
    <w:rsid w:val="004D0604"/>
    <w:rsid w:val="004D0A3C"/>
    <w:rsid w:val="004D0B12"/>
    <w:rsid w:val="004D0CFC"/>
    <w:rsid w:val="004D10B7"/>
    <w:rsid w:val="004D1E65"/>
    <w:rsid w:val="004D2B81"/>
    <w:rsid w:val="004D37E3"/>
    <w:rsid w:val="004D3A57"/>
    <w:rsid w:val="004D4FC4"/>
    <w:rsid w:val="004D5333"/>
    <w:rsid w:val="004D6225"/>
    <w:rsid w:val="004D6EB9"/>
    <w:rsid w:val="004D7C6A"/>
    <w:rsid w:val="004D7F53"/>
    <w:rsid w:val="004E019D"/>
    <w:rsid w:val="004E0541"/>
    <w:rsid w:val="004E055E"/>
    <w:rsid w:val="004E12DA"/>
    <w:rsid w:val="004E157F"/>
    <w:rsid w:val="004E1D23"/>
    <w:rsid w:val="004E2F85"/>
    <w:rsid w:val="004E3854"/>
    <w:rsid w:val="004E4022"/>
    <w:rsid w:val="004E4D82"/>
    <w:rsid w:val="004E5041"/>
    <w:rsid w:val="004E5E30"/>
    <w:rsid w:val="004E66E1"/>
    <w:rsid w:val="004E6731"/>
    <w:rsid w:val="004E7673"/>
    <w:rsid w:val="004E7FF8"/>
    <w:rsid w:val="004F0116"/>
    <w:rsid w:val="004F014A"/>
    <w:rsid w:val="004F01F9"/>
    <w:rsid w:val="004F133E"/>
    <w:rsid w:val="004F1A42"/>
    <w:rsid w:val="004F1F2E"/>
    <w:rsid w:val="004F237E"/>
    <w:rsid w:val="004F2B41"/>
    <w:rsid w:val="004F2FF1"/>
    <w:rsid w:val="004F3446"/>
    <w:rsid w:val="004F3742"/>
    <w:rsid w:val="004F450C"/>
    <w:rsid w:val="004F49AC"/>
    <w:rsid w:val="004F5455"/>
    <w:rsid w:val="004F5F2B"/>
    <w:rsid w:val="004F677A"/>
    <w:rsid w:val="004F688A"/>
    <w:rsid w:val="004F68B4"/>
    <w:rsid w:val="004F731A"/>
    <w:rsid w:val="004F7394"/>
    <w:rsid w:val="004F76F4"/>
    <w:rsid w:val="004F792C"/>
    <w:rsid w:val="004F7FCC"/>
    <w:rsid w:val="00500A50"/>
    <w:rsid w:val="00500D7A"/>
    <w:rsid w:val="00500DF8"/>
    <w:rsid w:val="005010EC"/>
    <w:rsid w:val="005011B3"/>
    <w:rsid w:val="005013A0"/>
    <w:rsid w:val="00501CF0"/>
    <w:rsid w:val="00501E3E"/>
    <w:rsid w:val="0050211C"/>
    <w:rsid w:val="0050257C"/>
    <w:rsid w:val="00502D73"/>
    <w:rsid w:val="0050443C"/>
    <w:rsid w:val="00504CA5"/>
    <w:rsid w:val="00505A91"/>
    <w:rsid w:val="00506565"/>
    <w:rsid w:val="005066B1"/>
    <w:rsid w:val="0050702A"/>
    <w:rsid w:val="00507318"/>
    <w:rsid w:val="005073D6"/>
    <w:rsid w:val="005079A6"/>
    <w:rsid w:val="00510234"/>
    <w:rsid w:val="00510E54"/>
    <w:rsid w:val="00511244"/>
    <w:rsid w:val="00511261"/>
    <w:rsid w:val="00511B3D"/>
    <w:rsid w:val="00511DCB"/>
    <w:rsid w:val="005124A0"/>
    <w:rsid w:val="005124B8"/>
    <w:rsid w:val="0051275A"/>
    <w:rsid w:val="0051305E"/>
    <w:rsid w:val="005132A3"/>
    <w:rsid w:val="00513479"/>
    <w:rsid w:val="005139FC"/>
    <w:rsid w:val="005148B7"/>
    <w:rsid w:val="00514C07"/>
    <w:rsid w:val="00514E84"/>
    <w:rsid w:val="00515396"/>
    <w:rsid w:val="005159FD"/>
    <w:rsid w:val="00516F08"/>
    <w:rsid w:val="00516FF7"/>
    <w:rsid w:val="005176BB"/>
    <w:rsid w:val="0052026A"/>
    <w:rsid w:val="005209A0"/>
    <w:rsid w:val="00520C12"/>
    <w:rsid w:val="005215B6"/>
    <w:rsid w:val="00522261"/>
    <w:rsid w:val="0052282A"/>
    <w:rsid w:val="00522E79"/>
    <w:rsid w:val="005236DD"/>
    <w:rsid w:val="00523F46"/>
    <w:rsid w:val="00524509"/>
    <w:rsid w:val="00524676"/>
    <w:rsid w:val="00525344"/>
    <w:rsid w:val="00525479"/>
    <w:rsid w:val="00525BD1"/>
    <w:rsid w:val="00525FC7"/>
    <w:rsid w:val="00526191"/>
    <w:rsid w:val="00526AB3"/>
    <w:rsid w:val="00526D0F"/>
    <w:rsid w:val="0052738B"/>
    <w:rsid w:val="005274FA"/>
    <w:rsid w:val="00527631"/>
    <w:rsid w:val="005306A1"/>
    <w:rsid w:val="0053071A"/>
    <w:rsid w:val="00531554"/>
    <w:rsid w:val="00531ED1"/>
    <w:rsid w:val="005325EE"/>
    <w:rsid w:val="0053274F"/>
    <w:rsid w:val="00532C8A"/>
    <w:rsid w:val="00532E5B"/>
    <w:rsid w:val="00533165"/>
    <w:rsid w:val="00533950"/>
    <w:rsid w:val="00533D1F"/>
    <w:rsid w:val="0053511D"/>
    <w:rsid w:val="00535563"/>
    <w:rsid w:val="00535613"/>
    <w:rsid w:val="00536303"/>
    <w:rsid w:val="00536EEA"/>
    <w:rsid w:val="00537367"/>
    <w:rsid w:val="00537C43"/>
    <w:rsid w:val="00540001"/>
    <w:rsid w:val="0054093A"/>
    <w:rsid w:val="00540C92"/>
    <w:rsid w:val="0054107E"/>
    <w:rsid w:val="005416FD"/>
    <w:rsid w:val="005418D0"/>
    <w:rsid w:val="0054340F"/>
    <w:rsid w:val="005437B5"/>
    <w:rsid w:val="005437FF"/>
    <w:rsid w:val="00543943"/>
    <w:rsid w:val="00544194"/>
    <w:rsid w:val="0054554B"/>
    <w:rsid w:val="0054558F"/>
    <w:rsid w:val="00545E6F"/>
    <w:rsid w:val="005460FB"/>
    <w:rsid w:val="00546154"/>
    <w:rsid w:val="0054640F"/>
    <w:rsid w:val="00546A3E"/>
    <w:rsid w:val="00546D48"/>
    <w:rsid w:val="00547381"/>
    <w:rsid w:val="00547764"/>
    <w:rsid w:val="00547BF8"/>
    <w:rsid w:val="00550186"/>
    <w:rsid w:val="00550327"/>
    <w:rsid w:val="005503D3"/>
    <w:rsid w:val="005506CC"/>
    <w:rsid w:val="00550D7F"/>
    <w:rsid w:val="0055170E"/>
    <w:rsid w:val="00551872"/>
    <w:rsid w:val="0055189A"/>
    <w:rsid w:val="005520F0"/>
    <w:rsid w:val="00553D92"/>
    <w:rsid w:val="00553E6A"/>
    <w:rsid w:val="0055478A"/>
    <w:rsid w:val="00554F9B"/>
    <w:rsid w:val="0055514D"/>
    <w:rsid w:val="00556221"/>
    <w:rsid w:val="005562BE"/>
    <w:rsid w:val="005563DB"/>
    <w:rsid w:val="00556517"/>
    <w:rsid w:val="00556A7C"/>
    <w:rsid w:val="00556CF8"/>
    <w:rsid w:val="00556D9B"/>
    <w:rsid w:val="005573DC"/>
    <w:rsid w:val="00557622"/>
    <w:rsid w:val="0055782A"/>
    <w:rsid w:val="00557F55"/>
    <w:rsid w:val="005603B2"/>
    <w:rsid w:val="00560A30"/>
    <w:rsid w:val="00560B2A"/>
    <w:rsid w:val="0056164E"/>
    <w:rsid w:val="00561891"/>
    <w:rsid w:val="00562265"/>
    <w:rsid w:val="00562336"/>
    <w:rsid w:val="00562345"/>
    <w:rsid w:val="00562E55"/>
    <w:rsid w:val="00563AE8"/>
    <w:rsid w:val="00563C46"/>
    <w:rsid w:val="005643ED"/>
    <w:rsid w:val="00564E62"/>
    <w:rsid w:val="005654F0"/>
    <w:rsid w:val="005656FF"/>
    <w:rsid w:val="00565E27"/>
    <w:rsid w:val="00566782"/>
    <w:rsid w:val="005669D1"/>
    <w:rsid w:val="005672C4"/>
    <w:rsid w:val="00567540"/>
    <w:rsid w:val="00567E86"/>
    <w:rsid w:val="00567F96"/>
    <w:rsid w:val="00570114"/>
    <w:rsid w:val="00570445"/>
    <w:rsid w:val="0057051B"/>
    <w:rsid w:val="00570BEB"/>
    <w:rsid w:val="00570DCC"/>
    <w:rsid w:val="00571D2F"/>
    <w:rsid w:val="00572851"/>
    <w:rsid w:val="005728D9"/>
    <w:rsid w:val="00572E2D"/>
    <w:rsid w:val="00572F12"/>
    <w:rsid w:val="00573844"/>
    <w:rsid w:val="00573C4E"/>
    <w:rsid w:val="00573E01"/>
    <w:rsid w:val="00573E07"/>
    <w:rsid w:val="00573FB2"/>
    <w:rsid w:val="005744AB"/>
    <w:rsid w:val="0057453C"/>
    <w:rsid w:val="0057566B"/>
    <w:rsid w:val="00575A5C"/>
    <w:rsid w:val="00575B7B"/>
    <w:rsid w:val="005766A0"/>
    <w:rsid w:val="00577767"/>
    <w:rsid w:val="00580261"/>
    <w:rsid w:val="00580287"/>
    <w:rsid w:val="00581195"/>
    <w:rsid w:val="005811AC"/>
    <w:rsid w:val="00581359"/>
    <w:rsid w:val="00582788"/>
    <w:rsid w:val="005831E2"/>
    <w:rsid w:val="00583676"/>
    <w:rsid w:val="00583694"/>
    <w:rsid w:val="00583AD5"/>
    <w:rsid w:val="00583FEA"/>
    <w:rsid w:val="005841BE"/>
    <w:rsid w:val="00584479"/>
    <w:rsid w:val="005845E5"/>
    <w:rsid w:val="00584761"/>
    <w:rsid w:val="00584842"/>
    <w:rsid w:val="00584BA8"/>
    <w:rsid w:val="00584DDE"/>
    <w:rsid w:val="0058538F"/>
    <w:rsid w:val="005864AD"/>
    <w:rsid w:val="005864AF"/>
    <w:rsid w:val="0058666C"/>
    <w:rsid w:val="00586748"/>
    <w:rsid w:val="0058771E"/>
    <w:rsid w:val="00587D8B"/>
    <w:rsid w:val="00587F5B"/>
    <w:rsid w:val="00590002"/>
    <w:rsid w:val="00590369"/>
    <w:rsid w:val="0059057C"/>
    <w:rsid w:val="00590BEA"/>
    <w:rsid w:val="00591188"/>
    <w:rsid w:val="005911FD"/>
    <w:rsid w:val="00591688"/>
    <w:rsid w:val="00591980"/>
    <w:rsid w:val="00591A2B"/>
    <w:rsid w:val="00592407"/>
    <w:rsid w:val="00592FE7"/>
    <w:rsid w:val="005939FD"/>
    <w:rsid w:val="00593E34"/>
    <w:rsid w:val="00594903"/>
    <w:rsid w:val="00595324"/>
    <w:rsid w:val="0059550F"/>
    <w:rsid w:val="0059556D"/>
    <w:rsid w:val="005955F7"/>
    <w:rsid w:val="00595692"/>
    <w:rsid w:val="00595B35"/>
    <w:rsid w:val="00596590"/>
    <w:rsid w:val="005971F2"/>
    <w:rsid w:val="0059723F"/>
    <w:rsid w:val="00597264"/>
    <w:rsid w:val="005A06EE"/>
    <w:rsid w:val="005A0DAC"/>
    <w:rsid w:val="005A132A"/>
    <w:rsid w:val="005A15A6"/>
    <w:rsid w:val="005A15EB"/>
    <w:rsid w:val="005A1984"/>
    <w:rsid w:val="005A2B9E"/>
    <w:rsid w:val="005A2D5F"/>
    <w:rsid w:val="005A3548"/>
    <w:rsid w:val="005A365B"/>
    <w:rsid w:val="005A4963"/>
    <w:rsid w:val="005A5BB3"/>
    <w:rsid w:val="005A6D41"/>
    <w:rsid w:val="005A7302"/>
    <w:rsid w:val="005A7DC7"/>
    <w:rsid w:val="005A7EFF"/>
    <w:rsid w:val="005B0221"/>
    <w:rsid w:val="005B029D"/>
    <w:rsid w:val="005B06E9"/>
    <w:rsid w:val="005B0974"/>
    <w:rsid w:val="005B0DF6"/>
    <w:rsid w:val="005B0F17"/>
    <w:rsid w:val="005B128D"/>
    <w:rsid w:val="005B1CDF"/>
    <w:rsid w:val="005B29BA"/>
    <w:rsid w:val="005B2F7D"/>
    <w:rsid w:val="005B3C66"/>
    <w:rsid w:val="005B3D5D"/>
    <w:rsid w:val="005B4A9C"/>
    <w:rsid w:val="005B4DD0"/>
    <w:rsid w:val="005B5411"/>
    <w:rsid w:val="005B5669"/>
    <w:rsid w:val="005B58D1"/>
    <w:rsid w:val="005B5A7C"/>
    <w:rsid w:val="005B5ACA"/>
    <w:rsid w:val="005B6259"/>
    <w:rsid w:val="005B6E00"/>
    <w:rsid w:val="005B7195"/>
    <w:rsid w:val="005B736D"/>
    <w:rsid w:val="005B7866"/>
    <w:rsid w:val="005B7A2A"/>
    <w:rsid w:val="005C0AEB"/>
    <w:rsid w:val="005C1EDB"/>
    <w:rsid w:val="005C30C0"/>
    <w:rsid w:val="005C36AD"/>
    <w:rsid w:val="005C3B51"/>
    <w:rsid w:val="005C44AE"/>
    <w:rsid w:val="005C4A12"/>
    <w:rsid w:val="005C5179"/>
    <w:rsid w:val="005C531B"/>
    <w:rsid w:val="005C54BA"/>
    <w:rsid w:val="005C5739"/>
    <w:rsid w:val="005C6153"/>
    <w:rsid w:val="005C73A9"/>
    <w:rsid w:val="005C7634"/>
    <w:rsid w:val="005C7E2E"/>
    <w:rsid w:val="005D0307"/>
    <w:rsid w:val="005D0D39"/>
    <w:rsid w:val="005D0F47"/>
    <w:rsid w:val="005D1A34"/>
    <w:rsid w:val="005D311F"/>
    <w:rsid w:val="005D3256"/>
    <w:rsid w:val="005D335A"/>
    <w:rsid w:val="005D3C28"/>
    <w:rsid w:val="005D4400"/>
    <w:rsid w:val="005D53B6"/>
    <w:rsid w:val="005D5D4C"/>
    <w:rsid w:val="005D65DA"/>
    <w:rsid w:val="005D6665"/>
    <w:rsid w:val="005D6A1A"/>
    <w:rsid w:val="005D6CEF"/>
    <w:rsid w:val="005D72DB"/>
    <w:rsid w:val="005D7454"/>
    <w:rsid w:val="005D772F"/>
    <w:rsid w:val="005D7843"/>
    <w:rsid w:val="005D7CEB"/>
    <w:rsid w:val="005E0709"/>
    <w:rsid w:val="005E0B8F"/>
    <w:rsid w:val="005E0CE0"/>
    <w:rsid w:val="005E0DE5"/>
    <w:rsid w:val="005E1023"/>
    <w:rsid w:val="005E1125"/>
    <w:rsid w:val="005E1499"/>
    <w:rsid w:val="005E1B04"/>
    <w:rsid w:val="005E3397"/>
    <w:rsid w:val="005E3B2D"/>
    <w:rsid w:val="005E3D53"/>
    <w:rsid w:val="005E4B46"/>
    <w:rsid w:val="005E4BDB"/>
    <w:rsid w:val="005E5642"/>
    <w:rsid w:val="005E57F8"/>
    <w:rsid w:val="005E5F33"/>
    <w:rsid w:val="005E635B"/>
    <w:rsid w:val="005E6B4F"/>
    <w:rsid w:val="005E776A"/>
    <w:rsid w:val="005E796D"/>
    <w:rsid w:val="005E7B39"/>
    <w:rsid w:val="005E7F83"/>
    <w:rsid w:val="005F04D9"/>
    <w:rsid w:val="005F0975"/>
    <w:rsid w:val="005F0B3F"/>
    <w:rsid w:val="005F0C88"/>
    <w:rsid w:val="005F10CB"/>
    <w:rsid w:val="005F1935"/>
    <w:rsid w:val="005F1ACA"/>
    <w:rsid w:val="005F2705"/>
    <w:rsid w:val="005F2FC1"/>
    <w:rsid w:val="005F3292"/>
    <w:rsid w:val="005F3470"/>
    <w:rsid w:val="005F3A56"/>
    <w:rsid w:val="005F4A31"/>
    <w:rsid w:val="005F4DC7"/>
    <w:rsid w:val="005F4EB1"/>
    <w:rsid w:val="005F54F0"/>
    <w:rsid w:val="005F685C"/>
    <w:rsid w:val="005F68AB"/>
    <w:rsid w:val="005F72DB"/>
    <w:rsid w:val="005F72E7"/>
    <w:rsid w:val="005F7B52"/>
    <w:rsid w:val="005F7C23"/>
    <w:rsid w:val="00600222"/>
    <w:rsid w:val="00600C5B"/>
    <w:rsid w:val="006019FC"/>
    <w:rsid w:val="00601A93"/>
    <w:rsid w:val="0060229A"/>
    <w:rsid w:val="006024E4"/>
    <w:rsid w:val="00602A70"/>
    <w:rsid w:val="006033D9"/>
    <w:rsid w:val="006033DA"/>
    <w:rsid w:val="0060372D"/>
    <w:rsid w:val="0060385E"/>
    <w:rsid w:val="00603A4E"/>
    <w:rsid w:val="00603CE9"/>
    <w:rsid w:val="0060415F"/>
    <w:rsid w:val="0060438D"/>
    <w:rsid w:val="006043E4"/>
    <w:rsid w:val="00604412"/>
    <w:rsid w:val="00604734"/>
    <w:rsid w:val="00604E8D"/>
    <w:rsid w:val="00604F6E"/>
    <w:rsid w:val="0060610F"/>
    <w:rsid w:val="0060670E"/>
    <w:rsid w:val="006068DA"/>
    <w:rsid w:val="00607118"/>
    <w:rsid w:val="0060776F"/>
    <w:rsid w:val="00607964"/>
    <w:rsid w:val="00607D53"/>
    <w:rsid w:val="006112F5"/>
    <w:rsid w:val="00611BFC"/>
    <w:rsid w:val="00612530"/>
    <w:rsid w:val="006128C8"/>
    <w:rsid w:val="00612BD8"/>
    <w:rsid w:val="00613033"/>
    <w:rsid w:val="0061366B"/>
    <w:rsid w:val="0061453E"/>
    <w:rsid w:val="006149BA"/>
    <w:rsid w:val="00614A8C"/>
    <w:rsid w:val="00614D36"/>
    <w:rsid w:val="006150C5"/>
    <w:rsid w:val="00615561"/>
    <w:rsid w:val="00615581"/>
    <w:rsid w:val="00615675"/>
    <w:rsid w:val="006159E8"/>
    <w:rsid w:val="00615CAA"/>
    <w:rsid w:val="00615D8B"/>
    <w:rsid w:val="0061714B"/>
    <w:rsid w:val="00621299"/>
    <w:rsid w:val="00622CD1"/>
    <w:rsid w:val="00622D49"/>
    <w:rsid w:val="00622D4F"/>
    <w:rsid w:val="0062417A"/>
    <w:rsid w:val="0062418D"/>
    <w:rsid w:val="006241E4"/>
    <w:rsid w:val="0062571C"/>
    <w:rsid w:val="00626DA4"/>
    <w:rsid w:val="00627230"/>
    <w:rsid w:val="00630829"/>
    <w:rsid w:val="00631962"/>
    <w:rsid w:val="00631D7A"/>
    <w:rsid w:val="0063284B"/>
    <w:rsid w:val="00632D5C"/>
    <w:rsid w:val="0063357A"/>
    <w:rsid w:val="00633D77"/>
    <w:rsid w:val="00634FAB"/>
    <w:rsid w:val="0063526C"/>
    <w:rsid w:val="0063723D"/>
    <w:rsid w:val="00637793"/>
    <w:rsid w:val="00637AC5"/>
    <w:rsid w:val="00637BE1"/>
    <w:rsid w:val="0064027C"/>
    <w:rsid w:val="00640BF6"/>
    <w:rsid w:val="00640E0B"/>
    <w:rsid w:val="006410F6"/>
    <w:rsid w:val="0064226C"/>
    <w:rsid w:val="00642F8E"/>
    <w:rsid w:val="006432F8"/>
    <w:rsid w:val="00643357"/>
    <w:rsid w:val="0064347C"/>
    <w:rsid w:val="00643ACC"/>
    <w:rsid w:val="00644082"/>
    <w:rsid w:val="00644A17"/>
    <w:rsid w:val="00645302"/>
    <w:rsid w:val="00645523"/>
    <w:rsid w:val="006458D3"/>
    <w:rsid w:val="006465B9"/>
    <w:rsid w:val="0064727B"/>
    <w:rsid w:val="00647805"/>
    <w:rsid w:val="006478CE"/>
    <w:rsid w:val="00650154"/>
    <w:rsid w:val="00650BA8"/>
    <w:rsid w:val="00650DFC"/>
    <w:rsid w:val="00651242"/>
    <w:rsid w:val="00651326"/>
    <w:rsid w:val="00651FB3"/>
    <w:rsid w:val="006522B0"/>
    <w:rsid w:val="006522B6"/>
    <w:rsid w:val="006532D2"/>
    <w:rsid w:val="00653667"/>
    <w:rsid w:val="00653DED"/>
    <w:rsid w:val="006540CF"/>
    <w:rsid w:val="00654B08"/>
    <w:rsid w:val="00655576"/>
    <w:rsid w:val="00657006"/>
    <w:rsid w:val="00657498"/>
    <w:rsid w:val="00657BB6"/>
    <w:rsid w:val="00657F27"/>
    <w:rsid w:val="0066054C"/>
    <w:rsid w:val="00660555"/>
    <w:rsid w:val="00660CE1"/>
    <w:rsid w:val="006618B3"/>
    <w:rsid w:val="00661F04"/>
    <w:rsid w:val="006626CD"/>
    <w:rsid w:val="00662C82"/>
    <w:rsid w:val="00662D6B"/>
    <w:rsid w:val="00662DD1"/>
    <w:rsid w:val="006637B1"/>
    <w:rsid w:val="00663AFD"/>
    <w:rsid w:val="00663DD6"/>
    <w:rsid w:val="00663FF1"/>
    <w:rsid w:val="006640FB"/>
    <w:rsid w:val="00664C1D"/>
    <w:rsid w:val="00664D97"/>
    <w:rsid w:val="00665039"/>
    <w:rsid w:val="006650B7"/>
    <w:rsid w:val="00665B31"/>
    <w:rsid w:val="00666107"/>
    <w:rsid w:val="00666560"/>
    <w:rsid w:val="00666D53"/>
    <w:rsid w:val="00666ED5"/>
    <w:rsid w:val="0066702F"/>
    <w:rsid w:val="00667113"/>
    <w:rsid w:val="00667183"/>
    <w:rsid w:val="006678DF"/>
    <w:rsid w:val="006679CF"/>
    <w:rsid w:val="006703E3"/>
    <w:rsid w:val="00670B5D"/>
    <w:rsid w:val="0067180F"/>
    <w:rsid w:val="00671A0E"/>
    <w:rsid w:val="006722BC"/>
    <w:rsid w:val="00672C79"/>
    <w:rsid w:val="00672DFA"/>
    <w:rsid w:val="006744CA"/>
    <w:rsid w:val="006755AF"/>
    <w:rsid w:val="00675910"/>
    <w:rsid w:val="00675A8A"/>
    <w:rsid w:val="00675D49"/>
    <w:rsid w:val="00676052"/>
    <w:rsid w:val="00676441"/>
    <w:rsid w:val="0067665A"/>
    <w:rsid w:val="0067774B"/>
    <w:rsid w:val="00677854"/>
    <w:rsid w:val="006778C4"/>
    <w:rsid w:val="00680004"/>
    <w:rsid w:val="00680554"/>
    <w:rsid w:val="00681E98"/>
    <w:rsid w:val="00682FB0"/>
    <w:rsid w:val="006839B4"/>
    <w:rsid w:val="0068436D"/>
    <w:rsid w:val="00684C95"/>
    <w:rsid w:val="0068520F"/>
    <w:rsid w:val="006855FD"/>
    <w:rsid w:val="00685725"/>
    <w:rsid w:val="00685B52"/>
    <w:rsid w:val="00685F8D"/>
    <w:rsid w:val="006867EA"/>
    <w:rsid w:val="00687377"/>
    <w:rsid w:val="0068752E"/>
    <w:rsid w:val="00687541"/>
    <w:rsid w:val="00687DC4"/>
    <w:rsid w:val="00687F63"/>
    <w:rsid w:val="00690B97"/>
    <w:rsid w:val="0069133A"/>
    <w:rsid w:val="006917CB"/>
    <w:rsid w:val="00692DC2"/>
    <w:rsid w:val="00694D12"/>
    <w:rsid w:val="00695EF1"/>
    <w:rsid w:val="00696103"/>
    <w:rsid w:val="0069678B"/>
    <w:rsid w:val="00696F52"/>
    <w:rsid w:val="00697D7D"/>
    <w:rsid w:val="006A044D"/>
    <w:rsid w:val="006A102A"/>
    <w:rsid w:val="006A119C"/>
    <w:rsid w:val="006A2251"/>
    <w:rsid w:val="006A2BF0"/>
    <w:rsid w:val="006A3625"/>
    <w:rsid w:val="006A5020"/>
    <w:rsid w:val="006A5433"/>
    <w:rsid w:val="006A63B6"/>
    <w:rsid w:val="006A6CF1"/>
    <w:rsid w:val="006A7A0C"/>
    <w:rsid w:val="006A7B1F"/>
    <w:rsid w:val="006A7BE0"/>
    <w:rsid w:val="006B0098"/>
    <w:rsid w:val="006B02D7"/>
    <w:rsid w:val="006B0552"/>
    <w:rsid w:val="006B0555"/>
    <w:rsid w:val="006B06B8"/>
    <w:rsid w:val="006B07B6"/>
    <w:rsid w:val="006B09CD"/>
    <w:rsid w:val="006B0BF8"/>
    <w:rsid w:val="006B1B60"/>
    <w:rsid w:val="006B1E00"/>
    <w:rsid w:val="006B2676"/>
    <w:rsid w:val="006B2968"/>
    <w:rsid w:val="006B29EC"/>
    <w:rsid w:val="006B39F7"/>
    <w:rsid w:val="006B405C"/>
    <w:rsid w:val="006B4083"/>
    <w:rsid w:val="006B42B3"/>
    <w:rsid w:val="006B475F"/>
    <w:rsid w:val="006B4A33"/>
    <w:rsid w:val="006B5264"/>
    <w:rsid w:val="006B5495"/>
    <w:rsid w:val="006B5524"/>
    <w:rsid w:val="006B680F"/>
    <w:rsid w:val="006B6BA5"/>
    <w:rsid w:val="006B6D27"/>
    <w:rsid w:val="006B728B"/>
    <w:rsid w:val="006B7650"/>
    <w:rsid w:val="006B7837"/>
    <w:rsid w:val="006B796F"/>
    <w:rsid w:val="006B7F1A"/>
    <w:rsid w:val="006C02F1"/>
    <w:rsid w:val="006C1137"/>
    <w:rsid w:val="006C1338"/>
    <w:rsid w:val="006C153D"/>
    <w:rsid w:val="006C1C9C"/>
    <w:rsid w:val="006C20CA"/>
    <w:rsid w:val="006C24D8"/>
    <w:rsid w:val="006C373F"/>
    <w:rsid w:val="006C3D8D"/>
    <w:rsid w:val="006C3DE2"/>
    <w:rsid w:val="006C47D7"/>
    <w:rsid w:val="006C49A1"/>
    <w:rsid w:val="006C5750"/>
    <w:rsid w:val="006C6429"/>
    <w:rsid w:val="006C699D"/>
    <w:rsid w:val="006C6D45"/>
    <w:rsid w:val="006C7111"/>
    <w:rsid w:val="006C733A"/>
    <w:rsid w:val="006C7A2A"/>
    <w:rsid w:val="006C7CDF"/>
    <w:rsid w:val="006C7DCC"/>
    <w:rsid w:val="006D0CE7"/>
    <w:rsid w:val="006D0DC4"/>
    <w:rsid w:val="006D1A7D"/>
    <w:rsid w:val="006D41C7"/>
    <w:rsid w:val="006D4404"/>
    <w:rsid w:val="006D44B3"/>
    <w:rsid w:val="006D4C76"/>
    <w:rsid w:val="006D537F"/>
    <w:rsid w:val="006D64B2"/>
    <w:rsid w:val="006D6622"/>
    <w:rsid w:val="006D6631"/>
    <w:rsid w:val="006D700D"/>
    <w:rsid w:val="006D71D8"/>
    <w:rsid w:val="006D7F65"/>
    <w:rsid w:val="006E0218"/>
    <w:rsid w:val="006E0C1F"/>
    <w:rsid w:val="006E19AD"/>
    <w:rsid w:val="006E28AE"/>
    <w:rsid w:val="006E2958"/>
    <w:rsid w:val="006E29F9"/>
    <w:rsid w:val="006E31E6"/>
    <w:rsid w:val="006E35A9"/>
    <w:rsid w:val="006E36C6"/>
    <w:rsid w:val="006E3F9B"/>
    <w:rsid w:val="006E407E"/>
    <w:rsid w:val="006E4ADD"/>
    <w:rsid w:val="006E502D"/>
    <w:rsid w:val="006E537A"/>
    <w:rsid w:val="006E5C99"/>
    <w:rsid w:val="006E61E9"/>
    <w:rsid w:val="006E684A"/>
    <w:rsid w:val="006E7C8F"/>
    <w:rsid w:val="006E7E15"/>
    <w:rsid w:val="006E7F5A"/>
    <w:rsid w:val="006F00D4"/>
    <w:rsid w:val="006F099C"/>
    <w:rsid w:val="006F0A8B"/>
    <w:rsid w:val="006F0C8A"/>
    <w:rsid w:val="006F0D06"/>
    <w:rsid w:val="006F122E"/>
    <w:rsid w:val="006F1A64"/>
    <w:rsid w:val="006F1D43"/>
    <w:rsid w:val="006F3116"/>
    <w:rsid w:val="006F386C"/>
    <w:rsid w:val="006F4386"/>
    <w:rsid w:val="006F45DF"/>
    <w:rsid w:val="006F473F"/>
    <w:rsid w:val="006F5383"/>
    <w:rsid w:val="006F54F0"/>
    <w:rsid w:val="006F56D6"/>
    <w:rsid w:val="006F5AFF"/>
    <w:rsid w:val="006F5E7E"/>
    <w:rsid w:val="006F5EDE"/>
    <w:rsid w:val="006F66B2"/>
    <w:rsid w:val="006F6F04"/>
    <w:rsid w:val="006F7560"/>
    <w:rsid w:val="006F79AF"/>
    <w:rsid w:val="006F7D2F"/>
    <w:rsid w:val="00700246"/>
    <w:rsid w:val="007008C4"/>
    <w:rsid w:val="00700E49"/>
    <w:rsid w:val="007016EF"/>
    <w:rsid w:val="0070223A"/>
    <w:rsid w:val="0070332B"/>
    <w:rsid w:val="007038EF"/>
    <w:rsid w:val="00703F31"/>
    <w:rsid w:val="0070433E"/>
    <w:rsid w:val="00704878"/>
    <w:rsid w:val="00704E23"/>
    <w:rsid w:val="00705782"/>
    <w:rsid w:val="00705F19"/>
    <w:rsid w:val="007064A6"/>
    <w:rsid w:val="00706A73"/>
    <w:rsid w:val="00707E16"/>
    <w:rsid w:val="00707E47"/>
    <w:rsid w:val="00710035"/>
    <w:rsid w:val="00710159"/>
    <w:rsid w:val="0071088F"/>
    <w:rsid w:val="00710C9D"/>
    <w:rsid w:val="00710FAD"/>
    <w:rsid w:val="00711DB7"/>
    <w:rsid w:val="00711EC9"/>
    <w:rsid w:val="00712457"/>
    <w:rsid w:val="007124C8"/>
    <w:rsid w:val="007133E8"/>
    <w:rsid w:val="00713514"/>
    <w:rsid w:val="00713AB4"/>
    <w:rsid w:val="0071498D"/>
    <w:rsid w:val="0071554B"/>
    <w:rsid w:val="0071568E"/>
    <w:rsid w:val="007165BC"/>
    <w:rsid w:val="00716734"/>
    <w:rsid w:val="00716F93"/>
    <w:rsid w:val="0071780C"/>
    <w:rsid w:val="007206DE"/>
    <w:rsid w:val="007208CF"/>
    <w:rsid w:val="007209C6"/>
    <w:rsid w:val="00720BA9"/>
    <w:rsid w:val="007213B4"/>
    <w:rsid w:val="00721474"/>
    <w:rsid w:val="0072149B"/>
    <w:rsid w:val="007216AC"/>
    <w:rsid w:val="00722229"/>
    <w:rsid w:val="00723253"/>
    <w:rsid w:val="00723454"/>
    <w:rsid w:val="0072388B"/>
    <w:rsid w:val="00724279"/>
    <w:rsid w:val="007248C4"/>
    <w:rsid w:val="007252DD"/>
    <w:rsid w:val="0072634C"/>
    <w:rsid w:val="00726638"/>
    <w:rsid w:val="00726B33"/>
    <w:rsid w:val="0072758B"/>
    <w:rsid w:val="00727C39"/>
    <w:rsid w:val="0073005F"/>
    <w:rsid w:val="00730E3D"/>
    <w:rsid w:val="00731354"/>
    <w:rsid w:val="00731A18"/>
    <w:rsid w:val="00731A82"/>
    <w:rsid w:val="00731C6B"/>
    <w:rsid w:val="0073227A"/>
    <w:rsid w:val="00732470"/>
    <w:rsid w:val="00732498"/>
    <w:rsid w:val="00733A10"/>
    <w:rsid w:val="00734282"/>
    <w:rsid w:val="0073436D"/>
    <w:rsid w:val="007348E4"/>
    <w:rsid w:val="00734CE8"/>
    <w:rsid w:val="00734E6E"/>
    <w:rsid w:val="00734F91"/>
    <w:rsid w:val="00736667"/>
    <w:rsid w:val="007373B9"/>
    <w:rsid w:val="00737BD6"/>
    <w:rsid w:val="00737F85"/>
    <w:rsid w:val="007409B7"/>
    <w:rsid w:val="00740E00"/>
    <w:rsid w:val="0074103B"/>
    <w:rsid w:val="00741109"/>
    <w:rsid w:val="007413DB"/>
    <w:rsid w:val="007419A1"/>
    <w:rsid w:val="00741DAE"/>
    <w:rsid w:val="007420AA"/>
    <w:rsid w:val="007425C0"/>
    <w:rsid w:val="00742F81"/>
    <w:rsid w:val="00743170"/>
    <w:rsid w:val="00743558"/>
    <w:rsid w:val="007435AF"/>
    <w:rsid w:val="00743806"/>
    <w:rsid w:val="00743C3F"/>
    <w:rsid w:val="00743C50"/>
    <w:rsid w:val="00743E1B"/>
    <w:rsid w:val="007446BE"/>
    <w:rsid w:val="007446F3"/>
    <w:rsid w:val="007453D2"/>
    <w:rsid w:val="007453DC"/>
    <w:rsid w:val="0074595C"/>
    <w:rsid w:val="00745A38"/>
    <w:rsid w:val="00745B65"/>
    <w:rsid w:val="00745CD0"/>
    <w:rsid w:val="00745DAC"/>
    <w:rsid w:val="00746824"/>
    <w:rsid w:val="007476E8"/>
    <w:rsid w:val="00747888"/>
    <w:rsid w:val="00747A56"/>
    <w:rsid w:val="00747B26"/>
    <w:rsid w:val="00750756"/>
    <w:rsid w:val="00750B3E"/>
    <w:rsid w:val="0075154A"/>
    <w:rsid w:val="007519C3"/>
    <w:rsid w:val="0075244E"/>
    <w:rsid w:val="0075275C"/>
    <w:rsid w:val="00752925"/>
    <w:rsid w:val="00752C1D"/>
    <w:rsid w:val="00752EB2"/>
    <w:rsid w:val="00752EDC"/>
    <w:rsid w:val="00753C41"/>
    <w:rsid w:val="00753CF6"/>
    <w:rsid w:val="00754423"/>
    <w:rsid w:val="00754D58"/>
    <w:rsid w:val="0075502B"/>
    <w:rsid w:val="007551D7"/>
    <w:rsid w:val="007554AF"/>
    <w:rsid w:val="007555A0"/>
    <w:rsid w:val="00755820"/>
    <w:rsid w:val="00755B3D"/>
    <w:rsid w:val="00756050"/>
    <w:rsid w:val="00756443"/>
    <w:rsid w:val="00756800"/>
    <w:rsid w:val="00756ABB"/>
    <w:rsid w:val="007573AA"/>
    <w:rsid w:val="0075772F"/>
    <w:rsid w:val="00757F5E"/>
    <w:rsid w:val="00760050"/>
    <w:rsid w:val="00760634"/>
    <w:rsid w:val="00760B8B"/>
    <w:rsid w:val="007611DB"/>
    <w:rsid w:val="007614FB"/>
    <w:rsid w:val="00762640"/>
    <w:rsid w:val="00762CC9"/>
    <w:rsid w:val="0076311C"/>
    <w:rsid w:val="00763157"/>
    <w:rsid w:val="00763E74"/>
    <w:rsid w:val="00764078"/>
    <w:rsid w:val="007651D7"/>
    <w:rsid w:val="00765302"/>
    <w:rsid w:val="00765D71"/>
    <w:rsid w:val="0076676D"/>
    <w:rsid w:val="0076684A"/>
    <w:rsid w:val="00770D75"/>
    <w:rsid w:val="007712A0"/>
    <w:rsid w:val="00771518"/>
    <w:rsid w:val="00771595"/>
    <w:rsid w:val="00771609"/>
    <w:rsid w:val="00771E53"/>
    <w:rsid w:val="00772060"/>
    <w:rsid w:val="007733FB"/>
    <w:rsid w:val="00773926"/>
    <w:rsid w:val="00773B23"/>
    <w:rsid w:val="00774942"/>
    <w:rsid w:val="00774C91"/>
    <w:rsid w:val="00774EA0"/>
    <w:rsid w:val="0077595F"/>
    <w:rsid w:val="00775A18"/>
    <w:rsid w:val="00775B68"/>
    <w:rsid w:val="00775CA2"/>
    <w:rsid w:val="00775FC7"/>
    <w:rsid w:val="007760A2"/>
    <w:rsid w:val="007763AC"/>
    <w:rsid w:val="00776854"/>
    <w:rsid w:val="007775FE"/>
    <w:rsid w:val="007807D2"/>
    <w:rsid w:val="00780AAA"/>
    <w:rsid w:val="0078107E"/>
    <w:rsid w:val="00781488"/>
    <w:rsid w:val="00781632"/>
    <w:rsid w:val="0078172D"/>
    <w:rsid w:val="00781D36"/>
    <w:rsid w:val="007825F4"/>
    <w:rsid w:val="00783118"/>
    <w:rsid w:val="00783D1E"/>
    <w:rsid w:val="00783E4E"/>
    <w:rsid w:val="0078407D"/>
    <w:rsid w:val="00784AEB"/>
    <w:rsid w:val="007854E7"/>
    <w:rsid w:val="007858DC"/>
    <w:rsid w:val="007864FB"/>
    <w:rsid w:val="00786DB1"/>
    <w:rsid w:val="0078746B"/>
    <w:rsid w:val="0078775B"/>
    <w:rsid w:val="007901A3"/>
    <w:rsid w:val="0079038D"/>
    <w:rsid w:val="007905C3"/>
    <w:rsid w:val="00790693"/>
    <w:rsid w:val="00790A43"/>
    <w:rsid w:val="00790CC5"/>
    <w:rsid w:val="0079162A"/>
    <w:rsid w:val="0079175B"/>
    <w:rsid w:val="00791B23"/>
    <w:rsid w:val="00791C24"/>
    <w:rsid w:val="00791FCC"/>
    <w:rsid w:val="00792B52"/>
    <w:rsid w:val="00792D8E"/>
    <w:rsid w:val="00793440"/>
    <w:rsid w:val="0079346B"/>
    <w:rsid w:val="007935BD"/>
    <w:rsid w:val="007937C1"/>
    <w:rsid w:val="007940EF"/>
    <w:rsid w:val="007943B2"/>
    <w:rsid w:val="00794695"/>
    <w:rsid w:val="007949E6"/>
    <w:rsid w:val="00794A03"/>
    <w:rsid w:val="00794C86"/>
    <w:rsid w:val="007951A0"/>
    <w:rsid w:val="00795864"/>
    <w:rsid w:val="00795F9C"/>
    <w:rsid w:val="007964BB"/>
    <w:rsid w:val="0079701D"/>
    <w:rsid w:val="007A0045"/>
    <w:rsid w:val="007A0113"/>
    <w:rsid w:val="007A0BAB"/>
    <w:rsid w:val="007A0DB9"/>
    <w:rsid w:val="007A1432"/>
    <w:rsid w:val="007A26FC"/>
    <w:rsid w:val="007A3273"/>
    <w:rsid w:val="007A3584"/>
    <w:rsid w:val="007A3738"/>
    <w:rsid w:val="007A3955"/>
    <w:rsid w:val="007A420E"/>
    <w:rsid w:val="007A4335"/>
    <w:rsid w:val="007A436D"/>
    <w:rsid w:val="007A483D"/>
    <w:rsid w:val="007A49E1"/>
    <w:rsid w:val="007A4EF8"/>
    <w:rsid w:val="007A582E"/>
    <w:rsid w:val="007A65BA"/>
    <w:rsid w:val="007A6666"/>
    <w:rsid w:val="007A785B"/>
    <w:rsid w:val="007A7B25"/>
    <w:rsid w:val="007B00FA"/>
    <w:rsid w:val="007B0B40"/>
    <w:rsid w:val="007B0C36"/>
    <w:rsid w:val="007B0CD7"/>
    <w:rsid w:val="007B16BF"/>
    <w:rsid w:val="007B1B67"/>
    <w:rsid w:val="007B1C9F"/>
    <w:rsid w:val="007B2075"/>
    <w:rsid w:val="007B2327"/>
    <w:rsid w:val="007B2E11"/>
    <w:rsid w:val="007B2FFB"/>
    <w:rsid w:val="007B3100"/>
    <w:rsid w:val="007B372B"/>
    <w:rsid w:val="007B3D2A"/>
    <w:rsid w:val="007B3F29"/>
    <w:rsid w:val="007B3F6B"/>
    <w:rsid w:val="007B3FAF"/>
    <w:rsid w:val="007B4A7D"/>
    <w:rsid w:val="007B5068"/>
    <w:rsid w:val="007B53F9"/>
    <w:rsid w:val="007B579B"/>
    <w:rsid w:val="007B66DD"/>
    <w:rsid w:val="007C036C"/>
    <w:rsid w:val="007C0D92"/>
    <w:rsid w:val="007C1124"/>
    <w:rsid w:val="007C1269"/>
    <w:rsid w:val="007C1C98"/>
    <w:rsid w:val="007C28A9"/>
    <w:rsid w:val="007C2ED7"/>
    <w:rsid w:val="007C4023"/>
    <w:rsid w:val="007C4FFE"/>
    <w:rsid w:val="007C5A6D"/>
    <w:rsid w:val="007C65A5"/>
    <w:rsid w:val="007C7345"/>
    <w:rsid w:val="007C77E6"/>
    <w:rsid w:val="007C7882"/>
    <w:rsid w:val="007C7AF9"/>
    <w:rsid w:val="007C7C34"/>
    <w:rsid w:val="007C7EBA"/>
    <w:rsid w:val="007D02BE"/>
    <w:rsid w:val="007D04DC"/>
    <w:rsid w:val="007D0B61"/>
    <w:rsid w:val="007D14C9"/>
    <w:rsid w:val="007D1A66"/>
    <w:rsid w:val="007D1ABF"/>
    <w:rsid w:val="007D1BDA"/>
    <w:rsid w:val="007D1F49"/>
    <w:rsid w:val="007D2584"/>
    <w:rsid w:val="007D2F08"/>
    <w:rsid w:val="007D2FC7"/>
    <w:rsid w:val="007D3483"/>
    <w:rsid w:val="007D39FF"/>
    <w:rsid w:val="007D3A2E"/>
    <w:rsid w:val="007D3FE8"/>
    <w:rsid w:val="007D4B5E"/>
    <w:rsid w:val="007D538F"/>
    <w:rsid w:val="007D59C7"/>
    <w:rsid w:val="007D6419"/>
    <w:rsid w:val="007D6AE7"/>
    <w:rsid w:val="007D6B6F"/>
    <w:rsid w:val="007D709D"/>
    <w:rsid w:val="007D78C5"/>
    <w:rsid w:val="007E04F3"/>
    <w:rsid w:val="007E0DB3"/>
    <w:rsid w:val="007E12E9"/>
    <w:rsid w:val="007E19E5"/>
    <w:rsid w:val="007E19F0"/>
    <w:rsid w:val="007E1AE6"/>
    <w:rsid w:val="007E1F0B"/>
    <w:rsid w:val="007E3C1F"/>
    <w:rsid w:val="007E4748"/>
    <w:rsid w:val="007E499C"/>
    <w:rsid w:val="007E4DF0"/>
    <w:rsid w:val="007E50F6"/>
    <w:rsid w:val="007E61EB"/>
    <w:rsid w:val="007E63C7"/>
    <w:rsid w:val="007E689D"/>
    <w:rsid w:val="007E6C57"/>
    <w:rsid w:val="007E6DCE"/>
    <w:rsid w:val="007E7C3F"/>
    <w:rsid w:val="007E7FDE"/>
    <w:rsid w:val="007F15D7"/>
    <w:rsid w:val="007F16B4"/>
    <w:rsid w:val="007F2030"/>
    <w:rsid w:val="007F3065"/>
    <w:rsid w:val="007F308E"/>
    <w:rsid w:val="007F339B"/>
    <w:rsid w:val="007F364D"/>
    <w:rsid w:val="007F37F4"/>
    <w:rsid w:val="007F3C12"/>
    <w:rsid w:val="007F496F"/>
    <w:rsid w:val="007F4D73"/>
    <w:rsid w:val="007F4E34"/>
    <w:rsid w:val="007F4FE4"/>
    <w:rsid w:val="007F5DA3"/>
    <w:rsid w:val="007F6BC8"/>
    <w:rsid w:val="007F6EEC"/>
    <w:rsid w:val="007F73F4"/>
    <w:rsid w:val="007F7608"/>
    <w:rsid w:val="00800666"/>
    <w:rsid w:val="008006AF"/>
    <w:rsid w:val="0080197C"/>
    <w:rsid w:val="008026BC"/>
    <w:rsid w:val="008027FD"/>
    <w:rsid w:val="00802A83"/>
    <w:rsid w:val="00802DD3"/>
    <w:rsid w:val="0080331E"/>
    <w:rsid w:val="00803EB0"/>
    <w:rsid w:val="00804832"/>
    <w:rsid w:val="0080491D"/>
    <w:rsid w:val="00804BA6"/>
    <w:rsid w:val="008052DC"/>
    <w:rsid w:val="008057A4"/>
    <w:rsid w:val="00806315"/>
    <w:rsid w:val="00807000"/>
    <w:rsid w:val="00810C5F"/>
    <w:rsid w:val="008110DF"/>
    <w:rsid w:val="00811555"/>
    <w:rsid w:val="00811ADC"/>
    <w:rsid w:val="00812239"/>
    <w:rsid w:val="00814E23"/>
    <w:rsid w:val="00815D2C"/>
    <w:rsid w:val="00816384"/>
    <w:rsid w:val="008163B1"/>
    <w:rsid w:val="0081702F"/>
    <w:rsid w:val="00817FA8"/>
    <w:rsid w:val="0082041F"/>
    <w:rsid w:val="0082070A"/>
    <w:rsid w:val="008208DD"/>
    <w:rsid w:val="008211E7"/>
    <w:rsid w:val="00821617"/>
    <w:rsid w:val="00821C3B"/>
    <w:rsid w:val="00822587"/>
    <w:rsid w:val="008227DA"/>
    <w:rsid w:val="00823189"/>
    <w:rsid w:val="0082323D"/>
    <w:rsid w:val="008232F1"/>
    <w:rsid w:val="0082400E"/>
    <w:rsid w:val="0082439D"/>
    <w:rsid w:val="008244D3"/>
    <w:rsid w:val="00824DDD"/>
    <w:rsid w:val="00824EB9"/>
    <w:rsid w:val="008254C0"/>
    <w:rsid w:val="00825C0D"/>
    <w:rsid w:val="00826032"/>
    <w:rsid w:val="00826B2C"/>
    <w:rsid w:val="00827312"/>
    <w:rsid w:val="00827EE3"/>
    <w:rsid w:val="00827F6E"/>
    <w:rsid w:val="008300C3"/>
    <w:rsid w:val="00831489"/>
    <w:rsid w:val="008323DA"/>
    <w:rsid w:val="00832727"/>
    <w:rsid w:val="00832CF1"/>
    <w:rsid w:val="0083369C"/>
    <w:rsid w:val="00833ADD"/>
    <w:rsid w:val="008352F6"/>
    <w:rsid w:val="008353D1"/>
    <w:rsid w:val="00835A3B"/>
    <w:rsid w:val="00835B99"/>
    <w:rsid w:val="00835F6D"/>
    <w:rsid w:val="00836666"/>
    <w:rsid w:val="00836FC4"/>
    <w:rsid w:val="0083735E"/>
    <w:rsid w:val="0083784B"/>
    <w:rsid w:val="00837B26"/>
    <w:rsid w:val="008404EA"/>
    <w:rsid w:val="00841802"/>
    <w:rsid w:val="00841DE8"/>
    <w:rsid w:val="00841E0C"/>
    <w:rsid w:val="00841E40"/>
    <w:rsid w:val="00842B4A"/>
    <w:rsid w:val="00842D72"/>
    <w:rsid w:val="008436FD"/>
    <w:rsid w:val="00843BC0"/>
    <w:rsid w:val="008459FD"/>
    <w:rsid w:val="0084649C"/>
    <w:rsid w:val="00847941"/>
    <w:rsid w:val="00847DFF"/>
    <w:rsid w:val="00850B52"/>
    <w:rsid w:val="00850D58"/>
    <w:rsid w:val="008511C9"/>
    <w:rsid w:val="008513DF"/>
    <w:rsid w:val="0085199B"/>
    <w:rsid w:val="00852B52"/>
    <w:rsid w:val="00852C9E"/>
    <w:rsid w:val="008539C8"/>
    <w:rsid w:val="008547C5"/>
    <w:rsid w:val="008547CC"/>
    <w:rsid w:val="00854F6E"/>
    <w:rsid w:val="0085521E"/>
    <w:rsid w:val="0085574A"/>
    <w:rsid w:val="00855A89"/>
    <w:rsid w:val="00855D2F"/>
    <w:rsid w:val="00855EA9"/>
    <w:rsid w:val="00856A42"/>
    <w:rsid w:val="00856C51"/>
    <w:rsid w:val="0085713E"/>
    <w:rsid w:val="00857246"/>
    <w:rsid w:val="00857570"/>
    <w:rsid w:val="00857DE1"/>
    <w:rsid w:val="008607AB"/>
    <w:rsid w:val="008609D0"/>
    <w:rsid w:val="00860EAB"/>
    <w:rsid w:val="00860F56"/>
    <w:rsid w:val="00860FF6"/>
    <w:rsid w:val="0086112F"/>
    <w:rsid w:val="00861B7B"/>
    <w:rsid w:val="00861D40"/>
    <w:rsid w:val="00862878"/>
    <w:rsid w:val="00863360"/>
    <w:rsid w:val="008646C5"/>
    <w:rsid w:val="00864CD3"/>
    <w:rsid w:val="008656D2"/>
    <w:rsid w:val="00866D4C"/>
    <w:rsid w:val="00866E5B"/>
    <w:rsid w:val="00867A56"/>
    <w:rsid w:val="00867DBB"/>
    <w:rsid w:val="00867E9E"/>
    <w:rsid w:val="0087079B"/>
    <w:rsid w:val="00871055"/>
    <w:rsid w:val="00871475"/>
    <w:rsid w:val="00871F40"/>
    <w:rsid w:val="00871F78"/>
    <w:rsid w:val="00872505"/>
    <w:rsid w:val="0087293A"/>
    <w:rsid w:val="00872A4F"/>
    <w:rsid w:val="0087336D"/>
    <w:rsid w:val="00874150"/>
    <w:rsid w:val="00874487"/>
    <w:rsid w:val="00874756"/>
    <w:rsid w:val="00874B6D"/>
    <w:rsid w:val="0087544E"/>
    <w:rsid w:val="00875794"/>
    <w:rsid w:val="008757E1"/>
    <w:rsid w:val="0087589E"/>
    <w:rsid w:val="0087653E"/>
    <w:rsid w:val="00876837"/>
    <w:rsid w:val="0087684E"/>
    <w:rsid w:val="00876F84"/>
    <w:rsid w:val="0087720C"/>
    <w:rsid w:val="00877500"/>
    <w:rsid w:val="0088002B"/>
    <w:rsid w:val="00880121"/>
    <w:rsid w:val="008804A9"/>
    <w:rsid w:val="00880993"/>
    <w:rsid w:val="00880F13"/>
    <w:rsid w:val="00881656"/>
    <w:rsid w:val="00882D3D"/>
    <w:rsid w:val="008832DA"/>
    <w:rsid w:val="00883AB9"/>
    <w:rsid w:val="00884139"/>
    <w:rsid w:val="00884477"/>
    <w:rsid w:val="00884678"/>
    <w:rsid w:val="00884DD7"/>
    <w:rsid w:val="00884ECD"/>
    <w:rsid w:val="008856EA"/>
    <w:rsid w:val="00885E25"/>
    <w:rsid w:val="00885E8A"/>
    <w:rsid w:val="008865C2"/>
    <w:rsid w:val="008867E1"/>
    <w:rsid w:val="00887258"/>
    <w:rsid w:val="008872A4"/>
    <w:rsid w:val="0088795A"/>
    <w:rsid w:val="00890279"/>
    <w:rsid w:val="008917D5"/>
    <w:rsid w:val="0089182E"/>
    <w:rsid w:val="008921BA"/>
    <w:rsid w:val="00892C44"/>
    <w:rsid w:val="0089363F"/>
    <w:rsid w:val="00893ECB"/>
    <w:rsid w:val="00893F19"/>
    <w:rsid w:val="00894450"/>
    <w:rsid w:val="0089455D"/>
    <w:rsid w:val="00894889"/>
    <w:rsid w:val="00894896"/>
    <w:rsid w:val="00894CD3"/>
    <w:rsid w:val="00895482"/>
    <w:rsid w:val="00895526"/>
    <w:rsid w:val="0089642E"/>
    <w:rsid w:val="008972B0"/>
    <w:rsid w:val="00897EE8"/>
    <w:rsid w:val="008A0424"/>
    <w:rsid w:val="008A09D2"/>
    <w:rsid w:val="008A1957"/>
    <w:rsid w:val="008A1B8D"/>
    <w:rsid w:val="008A1BC5"/>
    <w:rsid w:val="008A268B"/>
    <w:rsid w:val="008A2746"/>
    <w:rsid w:val="008A2A4B"/>
    <w:rsid w:val="008A3314"/>
    <w:rsid w:val="008A3415"/>
    <w:rsid w:val="008A3C06"/>
    <w:rsid w:val="008A4588"/>
    <w:rsid w:val="008A4E2C"/>
    <w:rsid w:val="008A5160"/>
    <w:rsid w:val="008A5290"/>
    <w:rsid w:val="008A56C9"/>
    <w:rsid w:val="008A5FD9"/>
    <w:rsid w:val="008A6876"/>
    <w:rsid w:val="008A6B6A"/>
    <w:rsid w:val="008A6C75"/>
    <w:rsid w:val="008A6D86"/>
    <w:rsid w:val="008A753F"/>
    <w:rsid w:val="008A7ABA"/>
    <w:rsid w:val="008A7D3F"/>
    <w:rsid w:val="008B15DE"/>
    <w:rsid w:val="008B194C"/>
    <w:rsid w:val="008B19F0"/>
    <w:rsid w:val="008B22FB"/>
    <w:rsid w:val="008B2999"/>
    <w:rsid w:val="008B342B"/>
    <w:rsid w:val="008B3A9C"/>
    <w:rsid w:val="008B3D2B"/>
    <w:rsid w:val="008B49EC"/>
    <w:rsid w:val="008B4F34"/>
    <w:rsid w:val="008B5CD6"/>
    <w:rsid w:val="008B5D63"/>
    <w:rsid w:val="008B5D9F"/>
    <w:rsid w:val="008B6861"/>
    <w:rsid w:val="008B6A4E"/>
    <w:rsid w:val="008B7496"/>
    <w:rsid w:val="008B7E52"/>
    <w:rsid w:val="008C0136"/>
    <w:rsid w:val="008C0FD4"/>
    <w:rsid w:val="008C1054"/>
    <w:rsid w:val="008C1087"/>
    <w:rsid w:val="008C11AC"/>
    <w:rsid w:val="008C13AE"/>
    <w:rsid w:val="008C15F2"/>
    <w:rsid w:val="008C195B"/>
    <w:rsid w:val="008C2BFC"/>
    <w:rsid w:val="008C3B14"/>
    <w:rsid w:val="008C408D"/>
    <w:rsid w:val="008C4AD7"/>
    <w:rsid w:val="008C5200"/>
    <w:rsid w:val="008C53C1"/>
    <w:rsid w:val="008C5901"/>
    <w:rsid w:val="008C66E8"/>
    <w:rsid w:val="008C6B30"/>
    <w:rsid w:val="008C6F25"/>
    <w:rsid w:val="008C760A"/>
    <w:rsid w:val="008C768A"/>
    <w:rsid w:val="008C779B"/>
    <w:rsid w:val="008C7F57"/>
    <w:rsid w:val="008D0043"/>
    <w:rsid w:val="008D0B37"/>
    <w:rsid w:val="008D1032"/>
    <w:rsid w:val="008D1144"/>
    <w:rsid w:val="008D1773"/>
    <w:rsid w:val="008D1BDD"/>
    <w:rsid w:val="008D1CDE"/>
    <w:rsid w:val="008D25E8"/>
    <w:rsid w:val="008D26E3"/>
    <w:rsid w:val="008D29AB"/>
    <w:rsid w:val="008D3306"/>
    <w:rsid w:val="008D42D2"/>
    <w:rsid w:val="008D4743"/>
    <w:rsid w:val="008D4926"/>
    <w:rsid w:val="008D4B4A"/>
    <w:rsid w:val="008D51C3"/>
    <w:rsid w:val="008D5295"/>
    <w:rsid w:val="008D535A"/>
    <w:rsid w:val="008D5D97"/>
    <w:rsid w:val="008D5F8A"/>
    <w:rsid w:val="008D6119"/>
    <w:rsid w:val="008D737A"/>
    <w:rsid w:val="008D742A"/>
    <w:rsid w:val="008E0432"/>
    <w:rsid w:val="008E093C"/>
    <w:rsid w:val="008E0C05"/>
    <w:rsid w:val="008E16BA"/>
    <w:rsid w:val="008E1D85"/>
    <w:rsid w:val="008E1DF8"/>
    <w:rsid w:val="008E2288"/>
    <w:rsid w:val="008E264B"/>
    <w:rsid w:val="008E2797"/>
    <w:rsid w:val="008E27FA"/>
    <w:rsid w:val="008E3237"/>
    <w:rsid w:val="008E32D5"/>
    <w:rsid w:val="008E3685"/>
    <w:rsid w:val="008E3698"/>
    <w:rsid w:val="008E38FD"/>
    <w:rsid w:val="008E3AB3"/>
    <w:rsid w:val="008E3F1E"/>
    <w:rsid w:val="008E4300"/>
    <w:rsid w:val="008E4E92"/>
    <w:rsid w:val="008E6306"/>
    <w:rsid w:val="008E6B10"/>
    <w:rsid w:val="008E6EAD"/>
    <w:rsid w:val="008F00D1"/>
    <w:rsid w:val="008F0379"/>
    <w:rsid w:val="008F0524"/>
    <w:rsid w:val="008F078F"/>
    <w:rsid w:val="008F0BFB"/>
    <w:rsid w:val="008F0EC7"/>
    <w:rsid w:val="008F0EFC"/>
    <w:rsid w:val="008F124E"/>
    <w:rsid w:val="008F14A1"/>
    <w:rsid w:val="008F24FD"/>
    <w:rsid w:val="008F26BA"/>
    <w:rsid w:val="008F26FB"/>
    <w:rsid w:val="008F2B1D"/>
    <w:rsid w:val="008F2D73"/>
    <w:rsid w:val="008F2FF0"/>
    <w:rsid w:val="008F3732"/>
    <w:rsid w:val="008F416B"/>
    <w:rsid w:val="008F455C"/>
    <w:rsid w:val="008F474A"/>
    <w:rsid w:val="008F5EF9"/>
    <w:rsid w:val="008F6C80"/>
    <w:rsid w:val="008F74F9"/>
    <w:rsid w:val="009003EF"/>
    <w:rsid w:val="00900DBC"/>
    <w:rsid w:val="00900E76"/>
    <w:rsid w:val="0090167B"/>
    <w:rsid w:val="00901B09"/>
    <w:rsid w:val="00901CD4"/>
    <w:rsid w:val="00902AE4"/>
    <w:rsid w:val="00902F4C"/>
    <w:rsid w:val="009033CC"/>
    <w:rsid w:val="009033F9"/>
    <w:rsid w:val="009033FA"/>
    <w:rsid w:val="0090362D"/>
    <w:rsid w:val="009039E8"/>
    <w:rsid w:val="009040F9"/>
    <w:rsid w:val="0090484D"/>
    <w:rsid w:val="00904B45"/>
    <w:rsid w:val="00904C87"/>
    <w:rsid w:val="00905250"/>
    <w:rsid w:val="00905326"/>
    <w:rsid w:val="00905B44"/>
    <w:rsid w:val="009060C3"/>
    <w:rsid w:val="009109DD"/>
    <w:rsid w:val="00910BE2"/>
    <w:rsid w:val="0091197B"/>
    <w:rsid w:val="00911AC7"/>
    <w:rsid w:val="00911FDC"/>
    <w:rsid w:val="0091256F"/>
    <w:rsid w:val="00912799"/>
    <w:rsid w:val="009127A0"/>
    <w:rsid w:val="00912A1C"/>
    <w:rsid w:val="00912BE6"/>
    <w:rsid w:val="009130A6"/>
    <w:rsid w:val="009130FE"/>
    <w:rsid w:val="00913494"/>
    <w:rsid w:val="0091352B"/>
    <w:rsid w:val="00913DE4"/>
    <w:rsid w:val="00914901"/>
    <w:rsid w:val="00914B08"/>
    <w:rsid w:val="009157FC"/>
    <w:rsid w:val="0091647D"/>
    <w:rsid w:val="0091670F"/>
    <w:rsid w:val="00917F56"/>
    <w:rsid w:val="00921170"/>
    <w:rsid w:val="00921813"/>
    <w:rsid w:val="00921EE2"/>
    <w:rsid w:val="009226E0"/>
    <w:rsid w:val="00922994"/>
    <w:rsid w:val="00922A19"/>
    <w:rsid w:val="00922F0F"/>
    <w:rsid w:val="00922FE2"/>
    <w:rsid w:val="00922FFE"/>
    <w:rsid w:val="00923175"/>
    <w:rsid w:val="0092387D"/>
    <w:rsid w:val="00923C22"/>
    <w:rsid w:val="00923E94"/>
    <w:rsid w:val="009241BE"/>
    <w:rsid w:val="009246B6"/>
    <w:rsid w:val="00924ECC"/>
    <w:rsid w:val="0092527F"/>
    <w:rsid w:val="009257C4"/>
    <w:rsid w:val="00925995"/>
    <w:rsid w:val="00925D24"/>
    <w:rsid w:val="00925F2E"/>
    <w:rsid w:val="00927018"/>
    <w:rsid w:val="009270D6"/>
    <w:rsid w:val="009276D3"/>
    <w:rsid w:val="00927A50"/>
    <w:rsid w:val="00927EC2"/>
    <w:rsid w:val="00930105"/>
    <w:rsid w:val="00930247"/>
    <w:rsid w:val="009303BF"/>
    <w:rsid w:val="0093078C"/>
    <w:rsid w:val="00930FA5"/>
    <w:rsid w:val="00931205"/>
    <w:rsid w:val="0093165E"/>
    <w:rsid w:val="009316B0"/>
    <w:rsid w:val="00931EFC"/>
    <w:rsid w:val="00931F07"/>
    <w:rsid w:val="00932964"/>
    <w:rsid w:val="00932B47"/>
    <w:rsid w:val="00932B54"/>
    <w:rsid w:val="00932BF7"/>
    <w:rsid w:val="00932ECD"/>
    <w:rsid w:val="009336B6"/>
    <w:rsid w:val="00933AD2"/>
    <w:rsid w:val="00933D1D"/>
    <w:rsid w:val="00933F56"/>
    <w:rsid w:val="0093493B"/>
    <w:rsid w:val="009349FA"/>
    <w:rsid w:val="0093618D"/>
    <w:rsid w:val="009364E6"/>
    <w:rsid w:val="009366EE"/>
    <w:rsid w:val="00936BCF"/>
    <w:rsid w:val="0093708E"/>
    <w:rsid w:val="009372EF"/>
    <w:rsid w:val="00937428"/>
    <w:rsid w:val="009378A5"/>
    <w:rsid w:val="00937E7E"/>
    <w:rsid w:val="00940712"/>
    <w:rsid w:val="009409A6"/>
    <w:rsid w:val="00940F0F"/>
    <w:rsid w:val="0094148C"/>
    <w:rsid w:val="00942038"/>
    <w:rsid w:val="0094239A"/>
    <w:rsid w:val="0094253A"/>
    <w:rsid w:val="00943858"/>
    <w:rsid w:val="00943B40"/>
    <w:rsid w:val="00943D7C"/>
    <w:rsid w:val="00943F5E"/>
    <w:rsid w:val="00944030"/>
    <w:rsid w:val="00944B78"/>
    <w:rsid w:val="00945234"/>
    <w:rsid w:val="0094593B"/>
    <w:rsid w:val="00946141"/>
    <w:rsid w:val="00947291"/>
    <w:rsid w:val="009474B9"/>
    <w:rsid w:val="00947600"/>
    <w:rsid w:val="00950685"/>
    <w:rsid w:val="00950822"/>
    <w:rsid w:val="009508DB"/>
    <w:rsid w:val="00951802"/>
    <w:rsid w:val="00951ACC"/>
    <w:rsid w:val="009528D8"/>
    <w:rsid w:val="00952F64"/>
    <w:rsid w:val="009531BF"/>
    <w:rsid w:val="009535CB"/>
    <w:rsid w:val="0095415C"/>
    <w:rsid w:val="00954211"/>
    <w:rsid w:val="009556E8"/>
    <w:rsid w:val="0095592E"/>
    <w:rsid w:val="00956CCA"/>
    <w:rsid w:val="00956E6A"/>
    <w:rsid w:val="009578C6"/>
    <w:rsid w:val="00957A4E"/>
    <w:rsid w:val="009610A2"/>
    <w:rsid w:val="00961309"/>
    <w:rsid w:val="0096159F"/>
    <w:rsid w:val="00961878"/>
    <w:rsid w:val="00961BE6"/>
    <w:rsid w:val="0096245E"/>
    <w:rsid w:val="0096260F"/>
    <w:rsid w:val="00962A3F"/>
    <w:rsid w:val="00962BCC"/>
    <w:rsid w:val="00962FE3"/>
    <w:rsid w:val="009634B4"/>
    <w:rsid w:val="009649E2"/>
    <w:rsid w:val="00965789"/>
    <w:rsid w:val="00965CAE"/>
    <w:rsid w:val="00965DEC"/>
    <w:rsid w:val="00966C05"/>
    <w:rsid w:val="00966FFD"/>
    <w:rsid w:val="00967D03"/>
    <w:rsid w:val="009700EE"/>
    <w:rsid w:val="00970473"/>
    <w:rsid w:val="00970EEB"/>
    <w:rsid w:val="009715BF"/>
    <w:rsid w:val="00971614"/>
    <w:rsid w:val="00971AA3"/>
    <w:rsid w:val="00972585"/>
    <w:rsid w:val="00972BB9"/>
    <w:rsid w:val="00975472"/>
    <w:rsid w:val="00976403"/>
    <w:rsid w:val="00976784"/>
    <w:rsid w:val="00976C07"/>
    <w:rsid w:val="00976C59"/>
    <w:rsid w:val="009775B9"/>
    <w:rsid w:val="009776F2"/>
    <w:rsid w:val="00977876"/>
    <w:rsid w:val="00977A31"/>
    <w:rsid w:val="00977C6C"/>
    <w:rsid w:val="00977E86"/>
    <w:rsid w:val="009804DC"/>
    <w:rsid w:val="00980B60"/>
    <w:rsid w:val="00980D3C"/>
    <w:rsid w:val="009829B1"/>
    <w:rsid w:val="00982AC3"/>
    <w:rsid w:val="00983477"/>
    <w:rsid w:val="00983B38"/>
    <w:rsid w:val="00983CF3"/>
    <w:rsid w:val="00984123"/>
    <w:rsid w:val="009842CD"/>
    <w:rsid w:val="00984E43"/>
    <w:rsid w:val="00985100"/>
    <w:rsid w:val="00985121"/>
    <w:rsid w:val="00985E42"/>
    <w:rsid w:val="009860EE"/>
    <w:rsid w:val="0098695E"/>
    <w:rsid w:val="00986D35"/>
    <w:rsid w:val="00987B5E"/>
    <w:rsid w:val="00987ED8"/>
    <w:rsid w:val="00990D20"/>
    <w:rsid w:val="009910D2"/>
    <w:rsid w:val="009910D9"/>
    <w:rsid w:val="009915A3"/>
    <w:rsid w:val="009916DB"/>
    <w:rsid w:val="00991D5C"/>
    <w:rsid w:val="00991D88"/>
    <w:rsid w:val="00991EED"/>
    <w:rsid w:val="00994279"/>
    <w:rsid w:val="0099432B"/>
    <w:rsid w:val="009946C4"/>
    <w:rsid w:val="00994900"/>
    <w:rsid w:val="009955A4"/>
    <w:rsid w:val="00995643"/>
    <w:rsid w:val="0099565A"/>
    <w:rsid w:val="009957A7"/>
    <w:rsid w:val="00997102"/>
    <w:rsid w:val="009976A4"/>
    <w:rsid w:val="0099779E"/>
    <w:rsid w:val="009978D7"/>
    <w:rsid w:val="009A0261"/>
    <w:rsid w:val="009A059B"/>
    <w:rsid w:val="009A07A2"/>
    <w:rsid w:val="009A14C9"/>
    <w:rsid w:val="009A1644"/>
    <w:rsid w:val="009A1A19"/>
    <w:rsid w:val="009A261D"/>
    <w:rsid w:val="009A2E89"/>
    <w:rsid w:val="009A30B7"/>
    <w:rsid w:val="009A3466"/>
    <w:rsid w:val="009A3959"/>
    <w:rsid w:val="009A3BEB"/>
    <w:rsid w:val="009A4D35"/>
    <w:rsid w:val="009A4DD3"/>
    <w:rsid w:val="009A4EA4"/>
    <w:rsid w:val="009A530B"/>
    <w:rsid w:val="009A574A"/>
    <w:rsid w:val="009A599D"/>
    <w:rsid w:val="009A5DBF"/>
    <w:rsid w:val="009A6625"/>
    <w:rsid w:val="009A6EE5"/>
    <w:rsid w:val="009A6F25"/>
    <w:rsid w:val="009A72D8"/>
    <w:rsid w:val="009A7AF9"/>
    <w:rsid w:val="009A7DA1"/>
    <w:rsid w:val="009B0294"/>
    <w:rsid w:val="009B03CA"/>
    <w:rsid w:val="009B0DF8"/>
    <w:rsid w:val="009B1983"/>
    <w:rsid w:val="009B19C7"/>
    <w:rsid w:val="009B22AD"/>
    <w:rsid w:val="009B24A9"/>
    <w:rsid w:val="009B35CF"/>
    <w:rsid w:val="009B3711"/>
    <w:rsid w:val="009B39F5"/>
    <w:rsid w:val="009B3DCF"/>
    <w:rsid w:val="009B42CF"/>
    <w:rsid w:val="009B4D21"/>
    <w:rsid w:val="009B4E10"/>
    <w:rsid w:val="009B4F8C"/>
    <w:rsid w:val="009B4FE6"/>
    <w:rsid w:val="009B5209"/>
    <w:rsid w:val="009B5838"/>
    <w:rsid w:val="009B5D9C"/>
    <w:rsid w:val="009B6757"/>
    <w:rsid w:val="009B6D49"/>
    <w:rsid w:val="009B70F8"/>
    <w:rsid w:val="009B76CC"/>
    <w:rsid w:val="009C00B5"/>
    <w:rsid w:val="009C105D"/>
    <w:rsid w:val="009C1E32"/>
    <w:rsid w:val="009C1E54"/>
    <w:rsid w:val="009C2B2D"/>
    <w:rsid w:val="009C2CE2"/>
    <w:rsid w:val="009C3030"/>
    <w:rsid w:val="009C37A0"/>
    <w:rsid w:val="009C4C67"/>
    <w:rsid w:val="009C5B3B"/>
    <w:rsid w:val="009C5BBD"/>
    <w:rsid w:val="009C5D8A"/>
    <w:rsid w:val="009C6531"/>
    <w:rsid w:val="009C662E"/>
    <w:rsid w:val="009C66C5"/>
    <w:rsid w:val="009C66DC"/>
    <w:rsid w:val="009C68C0"/>
    <w:rsid w:val="009C7C6B"/>
    <w:rsid w:val="009D0428"/>
    <w:rsid w:val="009D04ED"/>
    <w:rsid w:val="009D09EA"/>
    <w:rsid w:val="009D0E14"/>
    <w:rsid w:val="009D0E8A"/>
    <w:rsid w:val="009D1483"/>
    <w:rsid w:val="009D1D36"/>
    <w:rsid w:val="009D206A"/>
    <w:rsid w:val="009D2531"/>
    <w:rsid w:val="009D2B1D"/>
    <w:rsid w:val="009D343F"/>
    <w:rsid w:val="009D3855"/>
    <w:rsid w:val="009D3A4D"/>
    <w:rsid w:val="009D4169"/>
    <w:rsid w:val="009D4197"/>
    <w:rsid w:val="009D43E4"/>
    <w:rsid w:val="009D4532"/>
    <w:rsid w:val="009D4929"/>
    <w:rsid w:val="009D4E1E"/>
    <w:rsid w:val="009D5DE3"/>
    <w:rsid w:val="009D5FB5"/>
    <w:rsid w:val="009D618F"/>
    <w:rsid w:val="009D7265"/>
    <w:rsid w:val="009D7BC2"/>
    <w:rsid w:val="009D7D88"/>
    <w:rsid w:val="009E000D"/>
    <w:rsid w:val="009E01FC"/>
    <w:rsid w:val="009E0284"/>
    <w:rsid w:val="009E1BBA"/>
    <w:rsid w:val="009E1D6B"/>
    <w:rsid w:val="009E1FB2"/>
    <w:rsid w:val="009E1FBC"/>
    <w:rsid w:val="009E20DC"/>
    <w:rsid w:val="009E242E"/>
    <w:rsid w:val="009E24A8"/>
    <w:rsid w:val="009E29A4"/>
    <w:rsid w:val="009E3162"/>
    <w:rsid w:val="009E328E"/>
    <w:rsid w:val="009E47C3"/>
    <w:rsid w:val="009E4BCF"/>
    <w:rsid w:val="009E5261"/>
    <w:rsid w:val="009E5912"/>
    <w:rsid w:val="009E6619"/>
    <w:rsid w:val="009E679B"/>
    <w:rsid w:val="009E681F"/>
    <w:rsid w:val="009E7263"/>
    <w:rsid w:val="009E7654"/>
    <w:rsid w:val="009E78D5"/>
    <w:rsid w:val="009F02AD"/>
    <w:rsid w:val="009F0B34"/>
    <w:rsid w:val="009F0E8D"/>
    <w:rsid w:val="009F0FB7"/>
    <w:rsid w:val="009F189F"/>
    <w:rsid w:val="009F18EF"/>
    <w:rsid w:val="009F1905"/>
    <w:rsid w:val="009F1E8B"/>
    <w:rsid w:val="009F2056"/>
    <w:rsid w:val="009F2A32"/>
    <w:rsid w:val="009F2B3D"/>
    <w:rsid w:val="009F2CEA"/>
    <w:rsid w:val="009F2CFB"/>
    <w:rsid w:val="009F30A6"/>
    <w:rsid w:val="009F3318"/>
    <w:rsid w:val="009F3551"/>
    <w:rsid w:val="009F3DAE"/>
    <w:rsid w:val="009F4139"/>
    <w:rsid w:val="009F42F3"/>
    <w:rsid w:val="009F6115"/>
    <w:rsid w:val="009F61EA"/>
    <w:rsid w:val="009F6267"/>
    <w:rsid w:val="009F6429"/>
    <w:rsid w:val="009F68F6"/>
    <w:rsid w:val="00A0016D"/>
    <w:rsid w:val="00A002D5"/>
    <w:rsid w:val="00A0033B"/>
    <w:rsid w:val="00A00E81"/>
    <w:rsid w:val="00A016C7"/>
    <w:rsid w:val="00A01749"/>
    <w:rsid w:val="00A01962"/>
    <w:rsid w:val="00A019AE"/>
    <w:rsid w:val="00A01D0A"/>
    <w:rsid w:val="00A024E1"/>
    <w:rsid w:val="00A02B44"/>
    <w:rsid w:val="00A03022"/>
    <w:rsid w:val="00A035FE"/>
    <w:rsid w:val="00A03DFA"/>
    <w:rsid w:val="00A047DC"/>
    <w:rsid w:val="00A049BA"/>
    <w:rsid w:val="00A05135"/>
    <w:rsid w:val="00A0568A"/>
    <w:rsid w:val="00A06231"/>
    <w:rsid w:val="00A06454"/>
    <w:rsid w:val="00A0761F"/>
    <w:rsid w:val="00A0763C"/>
    <w:rsid w:val="00A1008D"/>
    <w:rsid w:val="00A10540"/>
    <w:rsid w:val="00A10ACF"/>
    <w:rsid w:val="00A111C7"/>
    <w:rsid w:val="00A113C7"/>
    <w:rsid w:val="00A11860"/>
    <w:rsid w:val="00A13312"/>
    <w:rsid w:val="00A133B5"/>
    <w:rsid w:val="00A13B78"/>
    <w:rsid w:val="00A140B4"/>
    <w:rsid w:val="00A142C6"/>
    <w:rsid w:val="00A15B26"/>
    <w:rsid w:val="00A1611D"/>
    <w:rsid w:val="00A164A2"/>
    <w:rsid w:val="00A16AF2"/>
    <w:rsid w:val="00A16C3E"/>
    <w:rsid w:val="00A17763"/>
    <w:rsid w:val="00A17CBE"/>
    <w:rsid w:val="00A2045D"/>
    <w:rsid w:val="00A207FF"/>
    <w:rsid w:val="00A20E47"/>
    <w:rsid w:val="00A22904"/>
    <w:rsid w:val="00A22A58"/>
    <w:rsid w:val="00A230F7"/>
    <w:rsid w:val="00A236BA"/>
    <w:rsid w:val="00A23D8D"/>
    <w:rsid w:val="00A23F6D"/>
    <w:rsid w:val="00A240F7"/>
    <w:rsid w:val="00A243C9"/>
    <w:rsid w:val="00A2550A"/>
    <w:rsid w:val="00A256DB"/>
    <w:rsid w:val="00A26CAE"/>
    <w:rsid w:val="00A26FFF"/>
    <w:rsid w:val="00A27B8A"/>
    <w:rsid w:val="00A27DAC"/>
    <w:rsid w:val="00A3031E"/>
    <w:rsid w:val="00A30F58"/>
    <w:rsid w:val="00A31392"/>
    <w:rsid w:val="00A317F2"/>
    <w:rsid w:val="00A31F55"/>
    <w:rsid w:val="00A3257D"/>
    <w:rsid w:val="00A326D5"/>
    <w:rsid w:val="00A327A7"/>
    <w:rsid w:val="00A3400C"/>
    <w:rsid w:val="00A34336"/>
    <w:rsid w:val="00A345AA"/>
    <w:rsid w:val="00A34B56"/>
    <w:rsid w:val="00A352F0"/>
    <w:rsid w:val="00A35572"/>
    <w:rsid w:val="00A356F0"/>
    <w:rsid w:val="00A3651A"/>
    <w:rsid w:val="00A36899"/>
    <w:rsid w:val="00A36B85"/>
    <w:rsid w:val="00A36D26"/>
    <w:rsid w:val="00A37C70"/>
    <w:rsid w:val="00A40912"/>
    <w:rsid w:val="00A4116C"/>
    <w:rsid w:val="00A4135B"/>
    <w:rsid w:val="00A41671"/>
    <w:rsid w:val="00A41CA8"/>
    <w:rsid w:val="00A41D9B"/>
    <w:rsid w:val="00A4241F"/>
    <w:rsid w:val="00A4287F"/>
    <w:rsid w:val="00A42CD1"/>
    <w:rsid w:val="00A431C5"/>
    <w:rsid w:val="00A434CB"/>
    <w:rsid w:val="00A4362B"/>
    <w:rsid w:val="00A4426A"/>
    <w:rsid w:val="00A4450B"/>
    <w:rsid w:val="00A44B25"/>
    <w:rsid w:val="00A44CBD"/>
    <w:rsid w:val="00A44F96"/>
    <w:rsid w:val="00A45006"/>
    <w:rsid w:val="00A45305"/>
    <w:rsid w:val="00A45796"/>
    <w:rsid w:val="00A4579D"/>
    <w:rsid w:val="00A46DB8"/>
    <w:rsid w:val="00A4718E"/>
    <w:rsid w:val="00A47610"/>
    <w:rsid w:val="00A47DC8"/>
    <w:rsid w:val="00A50C9C"/>
    <w:rsid w:val="00A5118C"/>
    <w:rsid w:val="00A51BFD"/>
    <w:rsid w:val="00A522FC"/>
    <w:rsid w:val="00A52488"/>
    <w:rsid w:val="00A5391C"/>
    <w:rsid w:val="00A53CB7"/>
    <w:rsid w:val="00A5403D"/>
    <w:rsid w:val="00A54AB0"/>
    <w:rsid w:val="00A54ACC"/>
    <w:rsid w:val="00A5532E"/>
    <w:rsid w:val="00A55789"/>
    <w:rsid w:val="00A55C95"/>
    <w:rsid w:val="00A55DCB"/>
    <w:rsid w:val="00A5634A"/>
    <w:rsid w:val="00A56733"/>
    <w:rsid w:val="00A56752"/>
    <w:rsid w:val="00A57259"/>
    <w:rsid w:val="00A5772B"/>
    <w:rsid w:val="00A57E61"/>
    <w:rsid w:val="00A60252"/>
    <w:rsid w:val="00A60485"/>
    <w:rsid w:val="00A607A5"/>
    <w:rsid w:val="00A61E01"/>
    <w:rsid w:val="00A61EBC"/>
    <w:rsid w:val="00A635D3"/>
    <w:rsid w:val="00A6493B"/>
    <w:rsid w:val="00A65312"/>
    <w:rsid w:val="00A653D6"/>
    <w:rsid w:val="00A6544B"/>
    <w:rsid w:val="00A65C1C"/>
    <w:rsid w:val="00A65CDA"/>
    <w:rsid w:val="00A66311"/>
    <w:rsid w:val="00A66490"/>
    <w:rsid w:val="00A664B6"/>
    <w:rsid w:val="00A66B3C"/>
    <w:rsid w:val="00A66B41"/>
    <w:rsid w:val="00A66D67"/>
    <w:rsid w:val="00A66FA5"/>
    <w:rsid w:val="00A670EB"/>
    <w:rsid w:val="00A672CA"/>
    <w:rsid w:val="00A67E0C"/>
    <w:rsid w:val="00A702A0"/>
    <w:rsid w:val="00A706A3"/>
    <w:rsid w:val="00A706D7"/>
    <w:rsid w:val="00A70CD1"/>
    <w:rsid w:val="00A70FD5"/>
    <w:rsid w:val="00A711B4"/>
    <w:rsid w:val="00A71B17"/>
    <w:rsid w:val="00A71D1E"/>
    <w:rsid w:val="00A72020"/>
    <w:rsid w:val="00A72437"/>
    <w:rsid w:val="00A725D9"/>
    <w:rsid w:val="00A72E8F"/>
    <w:rsid w:val="00A72FC8"/>
    <w:rsid w:val="00A737F2"/>
    <w:rsid w:val="00A747FF"/>
    <w:rsid w:val="00A74B6C"/>
    <w:rsid w:val="00A7512A"/>
    <w:rsid w:val="00A75362"/>
    <w:rsid w:val="00A760F0"/>
    <w:rsid w:val="00A76164"/>
    <w:rsid w:val="00A76919"/>
    <w:rsid w:val="00A76B6E"/>
    <w:rsid w:val="00A76BD7"/>
    <w:rsid w:val="00A77331"/>
    <w:rsid w:val="00A7745F"/>
    <w:rsid w:val="00A77840"/>
    <w:rsid w:val="00A779FC"/>
    <w:rsid w:val="00A80075"/>
    <w:rsid w:val="00A80092"/>
    <w:rsid w:val="00A80645"/>
    <w:rsid w:val="00A80DB2"/>
    <w:rsid w:val="00A80DCC"/>
    <w:rsid w:val="00A81599"/>
    <w:rsid w:val="00A81798"/>
    <w:rsid w:val="00A81A40"/>
    <w:rsid w:val="00A81DAC"/>
    <w:rsid w:val="00A81FAF"/>
    <w:rsid w:val="00A82A90"/>
    <w:rsid w:val="00A82F8E"/>
    <w:rsid w:val="00A83088"/>
    <w:rsid w:val="00A83974"/>
    <w:rsid w:val="00A8448F"/>
    <w:rsid w:val="00A84547"/>
    <w:rsid w:val="00A846A8"/>
    <w:rsid w:val="00A84C30"/>
    <w:rsid w:val="00A84C5F"/>
    <w:rsid w:val="00A867BA"/>
    <w:rsid w:val="00A86993"/>
    <w:rsid w:val="00A873F8"/>
    <w:rsid w:val="00A87462"/>
    <w:rsid w:val="00A8751E"/>
    <w:rsid w:val="00A90EC0"/>
    <w:rsid w:val="00A91F55"/>
    <w:rsid w:val="00A92034"/>
    <w:rsid w:val="00A927EA"/>
    <w:rsid w:val="00A92817"/>
    <w:rsid w:val="00A92EFC"/>
    <w:rsid w:val="00A9353A"/>
    <w:rsid w:val="00A93654"/>
    <w:rsid w:val="00A93DF2"/>
    <w:rsid w:val="00A93ECB"/>
    <w:rsid w:val="00A946BB"/>
    <w:rsid w:val="00A9503B"/>
    <w:rsid w:val="00A95078"/>
    <w:rsid w:val="00A955CC"/>
    <w:rsid w:val="00A95826"/>
    <w:rsid w:val="00A95A73"/>
    <w:rsid w:val="00A95C88"/>
    <w:rsid w:val="00A968A8"/>
    <w:rsid w:val="00A96DD3"/>
    <w:rsid w:val="00A97A61"/>
    <w:rsid w:val="00AA0557"/>
    <w:rsid w:val="00AA0625"/>
    <w:rsid w:val="00AA0D82"/>
    <w:rsid w:val="00AA15A1"/>
    <w:rsid w:val="00AA1709"/>
    <w:rsid w:val="00AA1C1C"/>
    <w:rsid w:val="00AA1E17"/>
    <w:rsid w:val="00AA27DA"/>
    <w:rsid w:val="00AA2CF4"/>
    <w:rsid w:val="00AA31C2"/>
    <w:rsid w:val="00AA34C2"/>
    <w:rsid w:val="00AA4233"/>
    <w:rsid w:val="00AA5EEB"/>
    <w:rsid w:val="00AA5FBC"/>
    <w:rsid w:val="00AA61C7"/>
    <w:rsid w:val="00AA655B"/>
    <w:rsid w:val="00AA67E4"/>
    <w:rsid w:val="00AA6833"/>
    <w:rsid w:val="00AA75BD"/>
    <w:rsid w:val="00AA7672"/>
    <w:rsid w:val="00AA7D2F"/>
    <w:rsid w:val="00AA7D47"/>
    <w:rsid w:val="00AA7D58"/>
    <w:rsid w:val="00AB0DE8"/>
    <w:rsid w:val="00AB20C4"/>
    <w:rsid w:val="00AB2561"/>
    <w:rsid w:val="00AB2BA6"/>
    <w:rsid w:val="00AB2C72"/>
    <w:rsid w:val="00AB2D03"/>
    <w:rsid w:val="00AB309E"/>
    <w:rsid w:val="00AB3193"/>
    <w:rsid w:val="00AB37D9"/>
    <w:rsid w:val="00AB3A45"/>
    <w:rsid w:val="00AB4F16"/>
    <w:rsid w:val="00AB4F72"/>
    <w:rsid w:val="00AB50F0"/>
    <w:rsid w:val="00AB5E13"/>
    <w:rsid w:val="00AB6001"/>
    <w:rsid w:val="00AB653F"/>
    <w:rsid w:val="00AB7271"/>
    <w:rsid w:val="00AB73B6"/>
    <w:rsid w:val="00AB74F7"/>
    <w:rsid w:val="00AB7739"/>
    <w:rsid w:val="00AB7857"/>
    <w:rsid w:val="00AB7EB0"/>
    <w:rsid w:val="00AB7FAB"/>
    <w:rsid w:val="00AC0072"/>
    <w:rsid w:val="00AC0552"/>
    <w:rsid w:val="00AC0DD8"/>
    <w:rsid w:val="00AC2226"/>
    <w:rsid w:val="00AC28ED"/>
    <w:rsid w:val="00AC2DA1"/>
    <w:rsid w:val="00AC2E99"/>
    <w:rsid w:val="00AC3005"/>
    <w:rsid w:val="00AC3C8E"/>
    <w:rsid w:val="00AC42DA"/>
    <w:rsid w:val="00AC4378"/>
    <w:rsid w:val="00AC4777"/>
    <w:rsid w:val="00AC4830"/>
    <w:rsid w:val="00AC4CA6"/>
    <w:rsid w:val="00AC4DA1"/>
    <w:rsid w:val="00AC5154"/>
    <w:rsid w:val="00AC55C8"/>
    <w:rsid w:val="00AC563E"/>
    <w:rsid w:val="00AC5BEB"/>
    <w:rsid w:val="00AC649D"/>
    <w:rsid w:val="00AC74F8"/>
    <w:rsid w:val="00AC773F"/>
    <w:rsid w:val="00AC7BB4"/>
    <w:rsid w:val="00AC7ED8"/>
    <w:rsid w:val="00AD018F"/>
    <w:rsid w:val="00AD08A2"/>
    <w:rsid w:val="00AD0EF8"/>
    <w:rsid w:val="00AD1421"/>
    <w:rsid w:val="00AD1543"/>
    <w:rsid w:val="00AD23D7"/>
    <w:rsid w:val="00AD27EE"/>
    <w:rsid w:val="00AD2E3E"/>
    <w:rsid w:val="00AD3BCA"/>
    <w:rsid w:val="00AD4691"/>
    <w:rsid w:val="00AD47DA"/>
    <w:rsid w:val="00AD5D7E"/>
    <w:rsid w:val="00AD691F"/>
    <w:rsid w:val="00AE0478"/>
    <w:rsid w:val="00AE0659"/>
    <w:rsid w:val="00AE1DE6"/>
    <w:rsid w:val="00AE272D"/>
    <w:rsid w:val="00AE3686"/>
    <w:rsid w:val="00AE4D7D"/>
    <w:rsid w:val="00AE50D3"/>
    <w:rsid w:val="00AE5574"/>
    <w:rsid w:val="00AE6555"/>
    <w:rsid w:val="00AE6605"/>
    <w:rsid w:val="00AE7B73"/>
    <w:rsid w:val="00AE7C7E"/>
    <w:rsid w:val="00AF0669"/>
    <w:rsid w:val="00AF0C9B"/>
    <w:rsid w:val="00AF1657"/>
    <w:rsid w:val="00AF1AA5"/>
    <w:rsid w:val="00AF1E46"/>
    <w:rsid w:val="00AF1E93"/>
    <w:rsid w:val="00AF2184"/>
    <w:rsid w:val="00AF2E04"/>
    <w:rsid w:val="00AF30DE"/>
    <w:rsid w:val="00AF40F3"/>
    <w:rsid w:val="00AF4B60"/>
    <w:rsid w:val="00AF4C5C"/>
    <w:rsid w:val="00AF4C6F"/>
    <w:rsid w:val="00AF5583"/>
    <w:rsid w:val="00AF57F2"/>
    <w:rsid w:val="00AF59EE"/>
    <w:rsid w:val="00AF7154"/>
    <w:rsid w:val="00AF74A3"/>
    <w:rsid w:val="00AF7919"/>
    <w:rsid w:val="00B001F2"/>
    <w:rsid w:val="00B00552"/>
    <w:rsid w:val="00B00888"/>
    <w:rsid w:val="00B0092D"/>
    <w:rsid w:val="00B015E2"/>
    <w:rsid w:val="00B01823"/>
    <w:rsid w:val="00B01B69"/>
    <w:rsid w:val="00B026AB"/>
    <w:rsid w:val="00B02962"/>
    <w:rsid w:val="00B029EC"/>
    <w:rsid w:val="00B02ABE"/>
    <w:rsid w:val="00B02B27"/>
    <w:rsid w:val="00B031A1"/>
    <w:rsid w:val="00B032CC"/>
    <w:rsid w:val="00B03BF3"/>
    <w:rsid w:val="00B043D9"/>
    <w:rsid w:val="00B043DC"/>
    <w:rsid w:val="00B048DE"/>
    <w:rsid w:val="00B04933"/>
    <w:rsid w:val="00B05580"/>
    <w:rsid w:val="00B05AF2"/>
    <w:rsid w:val="00B05BC3"/>
    <w:rsid w:val="00B05D36"/>
    <w:rsid w:val="00B05DD6"/>
    <w:rsid w:val="00B05E84"/>
    <w:rsid w:val="00B07281"/>
    <w:rsid w:val="00B072DB"/>
    <w:rsid w:val="00B0732C"/>
    <w:rsid w:val="00B07E34"/>
    <w:rsid w:val="00B104E7"/>
    <w:rsid w:val="00B10F18"/>
    <w:rsid w:val="00B11135"/>
    <w:rsid w:val="00B114BD"/>
    <w:rsid w:val="00B1161F"/>
    <w:rsid w:val="00B12497"/>
    <w:rsid w:val="00B12D14"/>
    <w:rsid w:val="00B150F7"/>
    <w:rsid w:val="00B15203"/>
    <w:rsid w:val="00B1566F"/>
    <w:rsid w:val="00B15784"/>
    <w:rsid w:val="00B15DDE"/>
    <w:rsid w:val="00B16745"/>
    <w:rsid w:val="00B16964"/>
    <w:rsid w:val="00B16D44"/>
    <w:rsid w:val="00B173E9"/>
    <w:rsid w:val="00B17A40"/>
    <w:rsid w:val="00B20461"/>
    <w:rsid w:val="00B20A92"/>
    <w:rsid w:val="00B20B14"/>
    <w:rsid w:val="00B20EEA"/>
    <w:rsid w:val="00B21568"/>
    <w:rsid w:val="00B21B0F"/>
    <w:rsid w:val="00B221EE"/>
    <w:rsid w:val="00B22497"/>
    <w:rsid w:val="00B225F8"/>
    <w:rsid w:val="00B22ADF"/>
    <w:rsid w:val="00B22E46"/>
    <w:rsid w:val="00B23A48"/>
    <w:rsid w:val="00B24465"/>
    <w:rsid w:val="00B25015"/>
    <w:rsid w:val="00B25E66"/>
    <w:rsid w:val="00B25EBB"/>
    <w:rsid w:val="00B263F6"/>
    <w:rsid w:val="00B26B79"/>
    <w:rsid w:val="00B26E8B"/>
    <w:rsid w:val="00B26F88"/>
    <w:rsid w:val="00B27CE6"/>
    <w:rsid w:val="00B30298"/>
    <w:rsid w:val="00B30581"/>
    <w:rsid w:val="00B30618"/>
    <w:rsid w:val="00B306D7"/>
    <w:rsid w:val="00B3094E"/>
    <w:rsid w:val="00B30C80"/>
    <w:rsid w:val="00B3110E"/>
    <w:rsid w:val="00B31C5D"/>
    <w:rsid w:val="00B33223"/>
    <w:rsid w:val="00B33B7F"/>
    <w:rsid w:val="00B33BC1"/>
    <w:rsid w:val="00B33FE0"/>
    <w:rsid w:val="00B34886"/>
    <w:rsid w:val="00B34902"/>
    <w:rsid w:val="00B3497F"/>
    <w:rsid w:val="00B34DBB"/>
    <w:rsid w:val="00B35242"/>
    <w:rsid w:val="00B35246"/>
    <w:rsid w:val="00B35278"/>
    <w:rsid w:val="00B35EC6"/>
    <w:rsid w:val="00B36165"/>
    <w:rsid w:val="00B364EE"/>
    <w:rsid w:val="00B36C80"/>
    <w:rsid w:val="00B36D25"/>
    <w:rsid w:val="00B36E7A"/>
    <w:rsid w:val="00B37453"/>
    <w:rsid w:val="00B40018"/>
    <w:rsid w:val="00B409D2"/>
    <w:rsid w:val="00B40F85"/>
    <w:rsid w:val="00B427DB"/>
    <w:rsid w:val="00B42AB6"/>
    <w:rsid w:val="00B42B58"/>
    <w:rsid w:val="00B43284"/>
    <w:rsid w:val="00B4347B"/>
    <w:rsid w:val="00B434AF"/>
    <w:rsid w:val="00B439FA"/>
    <w:rsid w:val="00B43B93"/>
    <w:rsid w:val="00B44113"/>
    <w:rsid w:val="00B4491C"/>
    <w:rsid w:val="00B452D7"/>
    <w:rsid w:val="00B45677"/>
    <w:rsid w:val="00B45B9E"/>
    <w:rsid w:val="00B45C6D"/>
    <w:rsid w:val="00B464A5"/>
    <w:rsid w:val="00B4668F"/>
    <w:rsid w:val="00B46B26"/>
    <w:rsid w:val="00B47198"/>
    <w:rsid w:val="00B47495"/>
    <w:rsid w:val="00B47585"/>
    <w:rsid w:val="00B47CEC"/>
    <w:rsid w:val="00B502AB"/>
    <w:rsid w:val="00B504B9"/>
    <w:rsid w:val="00B511FC"/>
    <w:rsid w:val="00B51609"/>
    <w:rsid w:val="00B518A4"/>
    <w:rsid w:val="00B522B8"/>
    <w:rsid w:val="00B5286C"/>
    <w:rsid w:val="00B528FB"/>
    <w:rsid w:val="00B52927"/>
    <w:rsid w:val="00B52D30"/>
    <w:rsid w:val="00B5360B"/>
    <w:rsid w:val="00B53C35"/>
    <w:rsid w:val="00B53C7C"/>
    <w:rsid w:val="00B53E03"/>
    <w:rsid w:val="00B550A8"/>
    <w:rsid w:val="00B551CF"/>
    <w:rsid w:val="00B5523F"/>
    <w:rsid w:val="00B55313"/>
    <w:rsid w:val="00B55E2F"/>
    <w:rsid w:val="00B560B2"/>
    <w:rsid w:val="00B56220"/>
    <w:rsid w:val="00B56505"/>
    <w:rsid w:val="00B56913"/>
    <w:rsid w:val="00B56FE3"/>
    <w:rsid w:val="00B576DF"/>
    <w:rsid w:val="00B5787F"/>
    <w:rsid w:val="00B60409"/>
    <w:rsid w:val="00B60DAF"/>
    <w:rsid w:val="00B6223A"/>
    <w:rsid w:val="00B62DCE"/>
    <w:rsid w:val="00B62E73"/>
    <w:rsid w:val="00B631AA"/>
    <w:rsid w:val="00B633F4"/>
    <w:rsid w:val="00B63BDB"/>
    <w:rsid w:val="00B63D16"/>
    <w:rsid w:val="00B63EAC"/>
    <w:rsid w:val="00B63F82"/>
    <w:rsid w:val="00B640C5"/>
    <w:rsid w:val="00B646B0"/>
    <w:rsid w:val="00B64B8C"/>
    <w:rsid w:val="00B64E59"/>
    <w:rsid w:val="00B65A66"/>
    <w:rsid w:val="00B65AA8"/>
    <w:rsid w:val="00B65F92"/>
    <w:rsid w:val="00B6623D"/>
    <w:rsid w:val="00B66850"/>
    <w:rsid w:val="00B6739A"/>
    <w:rsid w:val="00B6772D"/>
    <w:rsid w:val="00B67834"/>
    <w:rsid w:val="00B713FC"/>
    <w:rsid w:val="00B72048"/>
    <w:rsid w:val="00B7204C"/>
    <w:rsid w:val="00B724DC"/>
    <w:rsid w:val="00B72D13"/>
    <w:rsid w:val="00B73229"/>
    <w:rsid w:val="00B73DA0"/>
    <w:rsid w:val="00B7483C"/>
    <w:rsid w:val="00B74D52"/>
    <w:rsid w:val="00B7521D"/>
    <w:rsid w:val="00B76448"/>
    <w:rsid w:val="00B7745D"/>
    <w:rsid w:val="00B77921"/>
    <w:rsid w:val="00B8009E"/>
    <w:rsid w:val="00B80969"/>
    <w:rsid w:val="00B80EF1"/>
    <w:rsid w:val="00B813FE"/>
    <w:rsid w:val="00B8155E"/>
    <w:rsid w:val="00B81B1D"/>
    <w:rsid w:val="00B82529"/>
    <w:rsid w:val="00B8288F"/>
    <w:rsid w:val="00B82D28"/>
    <w:rsid w:val="00B830CD"/>
    <w:rsid w:val="00B83343"/>
    <w:rsid w:val="00B83BAA"/>
    <w:rsid w:val="00B83F37"/>
    <w:rsid w:val="00B8496B"/>
    <w:rsid w:val="00B85388"/>
    <w:rsid w:val="00B856FD"/>
    <w:rsid w:val="00B85E2E"/>
    <w:rsid w:val="00B86056"/>
    <w:rsid w:val="00B860A7"/>
    <w:rsid w:val="00B8637B"/>
    <w:rsid w:val="00B86A42"/>
    <w:rsid w:val="00B87253"/>
    <w:rsid w:val="00B90263"/>
    <w:rsid w:val="00B90894"/>
    <w:rsid w:val="00B91714"/>
    <w:rsid w:val="00B92295"/>
    <w:rsid w:val="00B923DA"/>
    <w:rsid w:val="00B92451"/>
    <w:rsid w:val="00B925E7"/>
    <w:rsid w:val="00B926E1"/>
    <w:rsid w:val="00B9293B"/>
    <w:rsid w:val="00B92A9C"/>
    <w:rsid w:val="00B92A9D"/>
    <w:rsid w:val="00B92AC2"/>
    <w:rsid w:val="00B92EA3"/>
    <w:rsid w:val="00B9314F"/>
    <w:rsid w:val="00B932E9"/>
    <w:rsid w:val="00B9393C"/>
    <w:rsid w:val="00B93F77"/>
    <w:rsid w:val="00B940B6"/>
    <w:rsid w:val="00B950CF"/>
    <w:rsid w:val="00B95151"/>
    <w:rsid w:val="00B95B18"/>
    <w:rsid w:val="00B95C14"/>
    <w:rsid w:val="00B96370"/>
    <w:rsid w:val="00B96785"/>
    <w:rsid w:val="00B967C3"/>
    <w:rsid w:val="00B96884"/>
    <w:rsid w:val="00B971BA"/>
    <w:rsid w:val="00B9751D"/>
    <w:rsid w:val="00B978F9"/>
    <w:rsid w:val="00B97BB3"/>
    <w:rsid w:val="00B97D7B"/>
    <w:rsid w:val="00BA05C3"/>
    <w:rsid w:val="00BA06EC"/>
    <w:rsid w:val="00BA0E68"/>
    <w:rsid w:val="00BA1756"/>
    <w:rsid w:val="00BA325F"/>
    <w:rsid w:val="00BA3E08"/>
    <w:rsid w:val="00BA4DFB"/>
    <w:rsid w:val="00BA64CF"/>
    <w:rsid w:val="00BA661C"/>
    <w:rsid w:val="00BA667B"/>
    <w:rsid w:val="00BA6965"/>
    <w:rsid w:val="00BA7D5F"/>
    <w:rsid w:val="00BA7E32"/>
    <w:rsid w:val="00BB06C2"/>
    <w:rsid w:val="00BB2227"/>
    <w:rsid w:val="00BB2558"/>
    <w:rsid w:val="00BB2B7A"/>
    <w:rsid w:val="00BB337A"/>
    <w:rsid w:val="00BB379A"/>
    <w:rsid w:val="00BB3967"/>
    <w:rsid w:val="00BB3A6C"/>
    <w:rsid w:val="00BB3BE2"/>
    <w:rsid w:val="00BB4261"/>
    <w:rsid w:val="00BB4B5B"/>
    <w:rsid w:val="00BB4CE7"/>
    <w:rsid w:val="00BB5649"/>
    <w:rsid w:val="00BB57C9"/>
    <w:rsid w:val="00BB5AF7"/>
    <w:rsid w:val="00BB5E4B"/>
    <w:rsid w:val="00BB62DB"/>
    <w:rsid w:val="00BB6920"/>
    <w:rsid w:val="00BB69D4"/>
    <w:rsid w:val="00BB6BFA"/>
    <w:rsid w:val="00BB6C40"/>
    <w:rsid w:val="00BB73B8"/>
    <w:rsid w:val="00BB7A6F"/>
    <w:rsid w:val="00BB7B48"/>
    <w:rsid w:val="00BB7BCF"/>
    <w:rsid w:val="00BC0F0A"/>
    <w:rsid w:val="00BC0FBC"/>
    <w:rsid w:val="00BC17E5"/>
    <w:rsid w:val="00BC24BB"/>
    <w:rsid w:val="00BC2F41"/>
    <w:rsid w:val="00BC3B40"/>
    <w:rsid w:val="00BC3F8B"/>
    <w:rsid w:val="00BC411A"/>
    <w:rsid w:val="00BC4BAD"/>
    <w:rsid w:val="00BC4E21"/>
    <w:rsid w:val="00BC4F2B"/>
    <w:rsid w:val="00BC507E"/>
    <w:rsid w:val="00BC5545"/>
    <w:rsid w:val="00BC5883"/>
    <w:rsid w:val="00BC6AFB"/>
    <w:rsid w:val="00BC6D92"/>
    <w:rsid w:val="00BC7588"/>
    <w:rsid w:val="00BC7844"/>
    <w:rsid w:val="00BC7DA8"/>
    <w:rsid w:val="00BD02E1"/>
    <w:rsid w:val="00BD0FFF"/>
    <w:rsid w:val="00BD1C11"/>
    <w:rsid w:val="00BD2134"/>
    <w:rsid w:val="00BD3D12"/>
    <w:rsid w:val="00BD42B0"/>
    <w:rsid w:val="00BD4A04"/>
    <w:rsid w:val="00BD5495"/>
    <w:rsid w:val="00BD54E8"/>
    <w:rsid w:val="00BD58F2"/>
    <w:rsid w:val="00BD59D3"/>
    <w:rsid w:val="00BD5A49"/>
    <w:rsid w:val="00BD5DD8"/>
    <w:rsid w:val="00BD6130"/>
    <w:rsid w:val="00BD6570"/>
    <w:rsid w:val="00BD695F"/>
    <w:rsid w:val="00BD6EAE"/>
    <w:rsid w:val="00BD7637"/>
    <w:rsid w:val="00BD7D4F"/>
    <w:rsid w:val="00BE09E0"/>
    <w:rsid w:val="00BE0F2E"/>
    <w:rsid w:val="00BE1022"/>
    <w:rsid w:val="00BE1579"/>
    <w:rsid w:val="00BE15AF"/>
    <w:rsid w:val="00BE2436"/>
    <w:rsid w:val="00BE2508"/>
    <w:rsid w:val="00BE2C7D"/>
    <w:rsid w:val="00BE30A5"/>
    <w:rsid w:val="00BE36BD"/>
    <w:rsid w:val="00BE423A"/>
    <w:rsid w:val="00BE42A1"/>
    <w:rsid w:val="00BE42B6"/>
    <w:rsid w:val="00BE48FA"/>
    <w:rsid w:val="00BE4ED0"/>
    <w:rsid w:val="00BE4F87"/>
    <w:rsid w:val="00BE51FC"/>
    <w:rsid w:val="00BE5817"/>
    <w:rsid w:val="00BE5DAE"/>
    <w:rsid w:val="00BE615E"/>
    <w:rsid w:val="00BE6CB7"/>
    <w:rsid w:val="00BE6E12"/>
    <w:rsid w:val="00BE6FA3"/>
    <w:rsid w:val="00BE7C09"/>
    <w:rsid w:val="00BF07B4"/>
    <w:rsid w:val="00BF12E8"/>
    <w:rsid w:val="00BF161B"/>
    <w:rsid w:val="00BF1C17"/>
    <w:rsid w:val="00BF1CED"/>
    <w:rsid w:val="00BF1D33"/>
    <w:rsid w:val="00BF2094"/>
    <w:rsid w:val="00BF2EC8"/>
    <w:rsid w:val="00BF2FB6"/>
    <w:rsid w:val="00BF3051"/>
    <w:rsid w:val="00BF3DF1"/>
    <w:rsid w:val="00BF3DF9"/>
    <w:rsid w:val="00BF3E92"/>
    <w:rsid w:val="00BF49CD"/>
    <w:rsid w:val="00BF4BB2"/>
    <w:rsid w:val="00BF56B5"/>
    <w:rsid w:val="00BF56D6"/>
    <w:rsid w:val="00BF57A1"/>
    <w:rsid w:val="00BF5996"/>
    <w:rsid w:val="00BF6F97"/>
    <w:rsid w:val="00BF7313"/>
    <w:rsid w:val="00BF76D3"/>
    <w:rsid w:val="00C002FC"/>
    <w:rsid w:val="00C003A7"/>
    <w:rsid w:val="00C004DA"/>
    <w:rsid w:val="00C008B8"/>
    <w:rsid w:val="00C008F1"/>
    <w:rsid w:val="00C0235F"/>
    <w:rsid w:val="00C026EC"/>
    <w:rsid w:val="00C0321C"/>
    <w:rsid w:val="00C03689"/>
    <w:rsid w:val="00C045E0"/>
    <w:rsid w:val="00C04629"/>
    <w:rsid w:val="00C04ABE"/>
    <w:rsid w:val="00C04DE3"/>
    <w:rsid w:val="00C05544"/>
    <w:rsid w:val="00C05CDA"/>
    <w:rsid w:val="00C05D0E"/>
    <w:rsid w:val="00C06817"/>
    <w:rsid w:val="00C07005"/>
    <w:rsid w:val="00C07958"/>
    <w:rsid w:val="00C10318"/>
    <w:rsid w:val="00C1058D"/>
    <w:rsid w:val="00C110A8"/>
    <w:rsid w:val="00C11177"/>
    <w:rsid w:val="00C11403"/>
    <w:rsid w:val="00C11DC6"/>
    <w:rsid w:val="00C123D4"/>
    <w:rsid w:val="00C13885"/>
    <w:rsid w:val="00C13A00"/>
    <w:rsid w:val="00C13E58"/>
    <w:rsid w:val="00C14215"/>
    <w:rsid w:val="00C14345"/>
    <w:rsid w:val="00C1460E"/>
    <w:rsid w:val="00C15108"/>
    <w:rsid w:val="00C15133"/>
    <w:rsid w:val="00C1604C"/>
    <w:rsid w:val="00C1607B"/>
    <w:rsid w:val="00C16360"/>
    <w:rsid w:val="00C16369"/>
    <w:rsid w:val="00C1651B"/>
    <w:rsid w:val="00C16B99"/>
    <w:rsid w:val="00C17529"/>
    <w:rsid w:val="00C2009D"/>
    <w:rsid w:val="00C2059A"/>
    <w:rsid w:val="00C20685"/>
    <w:rsid w:val="00C20B97"/>
    <w:rsid w:val="00C214A4"/>
    <w:rsid w:val="00C2186E"/>
    <w:rsid w:val="00C21A45"/>
    <w:rsid w:val="00C21B4D"/>
    <w:rsid w:val="00C21B9A"/>
    <w:rsid w:val="00C227B7"/>
    <w:rsid w:val="00C22ED3"/>
    <w:rsid w:val="00C237B8"/>
    <w:rsid w:val="00C242D0"/>
    <w:rsid w:val="00C24848"/>
    <w:rsid w:val="00C24C17"/>
    <w:rsid w:val="00C25338"/>
    <w:rsid w:val="00C25C67"/>
    <w:rsid w:val="00C26286"/>
    <w:rsid w:val="00C26387"/>
    <w:rsid w:val="00C268BC"/>
    <w:rsid w:val="00C26B87"/>
    <w:rsid w:val="00C27D26"/>
    <w:rsid w:val="00C27DA9"/>
    <w:rsid w:val="00C27E94"/>
    <w:rsid w:val="00C30E99"/>
    <w:rsid w:val="00C30FFA"/>
    <w:rsid w:val="00C32754"/>
    <w:rsid w:val="00C32B46"/>
    <w:rsid w:val="00C330F9"/>
    <w:rsid w:val="00C33252"/>
    <w:rsid w:val="00C33AAA"/>
    <w:rsid w:val="00C33B52"/>
    <w:rsid w:val="00C33E13"/>
    <w:rsid w:val="00C34130"/>
    <w:rsid w:val="00C344FB"/>
    <w:rsid w:val="00C34556"/>
    <w:rsid w:val="00C34859"/>
    <w:rsid w:val="00C3506A"/>
    <w:rsid w:val="00C353D4"/>
    <w:rsid w:val="00C35BD5"/>
    <w:rsid w:val="00C3633C"/>
    <w:rsid w:val="00C3670C"/>
    <w:rsid w:val="00C36BB9"/>
    <w:rsid w:val="00C36D15"/>
    <w:rsid w:val="00C37631"/>
    <w:rsid w:val="00C37B60"/>
    <w:rsid w:val="00C37B84"/>
    <w:rsid w:val="00C37E5E"/>
    <w:rsid w:val="00C40501"/>
    <w:rsid w:val="00C40A7E"/>
    <w:rsid w:val="00C40E1C"/>
    <w:rsid w:val="00C40FE5"/>
    <w:rsid w:val="00C41441"/>
    <w:rsid w:val="00C433E5"/>
    <w:rsid w:val="00C43416"/>
    <w:rsid w:val="00C43D95"/>
    <w:rsid w:val="00C4550E"/>
    <w:rsid w:val="00C46090"/>
    <w:rsid w:val="00C4636F"/>
    <w:rsid w:val="00C46617"/>
    <w:rsid w:val="00C47B31"/>
    <w:rsid w:val="00C47B87"/>
    <w:rsid w:val="00C47CA2"/>
    <w:rsid w:val="00C5045D"/>
    <w:rsid w:val="00C508A3"/>
    <w:rsid w:val="00C516CA"/>
    <w:rsid w:val="00C5283A"/>
    <w:rsid w:val="00C52BAC"/>
    <w:rsid w:val="00C530BE"/>
    <w:rsid w:val="00C533CE"/>
    <w:rsid w:val="00C53C26"/>
    <w:rsid w:val="00C53D23"/>
    <w:rsid w:val="00C53EAA"/>
    <w:rsid w:val="00C55644"/>
    <w:rsid w:val="00C55A4D"/>
    <w:rsid w:val="00C56C19"/>
    <w:rsid w:val="00C5789E"/>
    <w:rsid w:val="00C60E28"/>
    <w:rsid w:val="00C61417"/>
    <w:rsid w:val="00C6164A"/>
    <w:rsid w:val="00C62968"/>
    <w:rsid w:val="00C63131"/>
    <w:rsid w:val="00C63484"/>
    <w:rsid w:val="00C6409F"/>
    <w:rsid w:val="00C644EA"/>
    <w:rsid w:val="00C64768"/>
    <w:rsid w:val="00C6487F"/>
    <w:rsid w:val="00C6512E"/>
    <w:rsid w:val="00C65770"/>
    <w:rsid w:val="00C65D15"/>
    <w:rsid w:val="00C67677"/>
    <w:rsid w:val="00C7020A"/>
    <w:rsid w:val="00C71070"/>
    <w:rsid w:val="00C719AF"/>
    <w:rsid w:val="00C72110"/>
    <w:rsid w:val="00C7288F"/>
    <w:rsid w:val="00C73DB0"/>
    <w:rsid w:val="00C74361"/>
    <w:rsid w:val="00C75125"/>
    <w:rsid w:val="00C757C4"/>
    <w:rsid w:val="00C760D1"/>
    <w:rsid w:val="00C7673C"/>
    <w:rsid w:val="00C77638"/>
    <w:rsid w:val="00C77D55"/>
    <w:rsid w:val="00C8004C"/>
    <w:rsid w:val="00C80195"/>
    <w:rsid w:val="00C8090D"/>
    <w:rsid w:val="00C80EC0"/>
    <w:rsid w:val="00C817B1"/>
    <w:rsid w:val="00C81E41"/>
    <w:rsid w:val="00C81E4E"/>
    <w:rsid w:val="00C82669"/>
    <w:rsid w:val="00C82B01"/>
    <w:rsid w:val="00C82F7F"/>
    <w:rsid w:val="00C82F9D"/>
    <w:rsid w:val="00C832B1"/>
    <w:rsid w:val="00C83E73"/>
    <w:rsid w:val="00C83F8C"/>
    <w:rsid w:val="00C84901"/>
    <w:rsid w:val="00C854AF"/>
    <w:rsid w:val="00C85677"/>
    <w:rsid w:val="00C86311"/>
    <w:rsid w:val="00C863D1"/>
    <w:rsid w:val="00C86E3B"/>
    <w:rsid w:val="00C9058C"/>
    <w:rsid w:val="00C90904"/>
    <w:rsid w:val="00C91091"/>
    <w:rsid w:val="00C91117"/>
    <w:rsid w:val="00C914BA"/>
    <w:rsid w:val="00C916BD"/>
    <w:rsid w:val="00C92178"/>
    <w:rsid w:val="00C928B8"/>
    <w:rsid w:val="00C92CFF"/>
    <w:rsid w:val="00C92DC1"/>
    <w:rsid w:val="00C932FD"/>
    <w:rsid w:val="00C938E3"/>
    <w:rsid w:val="00C938F7"/>
    <w:rsid w:val="00C942D6"/>
    <w:rsid w:val="00C949A7"/>
    <w:rsid w:val="00C9514A"/>
    <w:rsid w:val="00C95A14"/>
    <w:rsid w:val="00C96882"/>
    <w:rsid w:val="00C96893"/>
    <w:rsid w:val="00C96C5B"/>
    <w:rsid w:val="00C96FBD"/>
    <w:rsid w:val="00C97326"/>
    <w:rsid w:val="00C976F8"/>
    <w:rsid w:val="00C97889"/>
    <w:rsid w:val="00C97A9C"/>
    <w:rsid w:val="00C97E46"/>
    <w:rsid w:val="00C97FD5"/>
    <w:rsid w:val="00CA0AE9"/>
    <w:rsid w:val="00CA0F06"/>
    <w:rsid w:val="00CA11CC"/>
    <w:rsid w:val="00CA139E"/>
    <w:rsid w:val="00CA154A"/>
    <w:rsid w:val="00CA1855"/>
    <w:rsid w:val="00CA1930"/>
    <w:rsid w:val="00CA2933"/>
    <w:rsid w:val="00CA2BE1"/>
    <w:rsid w:val="00CA2F40"/>
    <w:rsid w:val="00CA3198"/>
    <w:rsid w:val="00CA325B"/>
    <w:rsid w:val="00CA3762"/>
    <w:rsid w:val="00CA3A1F"/>
    <w:rsid w:val="00CA4A23"/>
    <w:rsid w:val="00CA4DDF"/>
    <w:rsid w:val="00CA51AA"/>
    <w:rsid w:val="00CA55CE"/>
    <w:rsid w:val="00CA5A00"/>
    <w:rsid w:val="00CA69F0"/>
    <w:rsid w:val="00CA6ACF"/>
    <w:rsid w:val="00CA6B6E"/>
    <w:rsid w:val="00CA7123"/>
    <w:rsid w:val="00CA7ADA"/>
    <w:rsid w:val="00CA7B28"/>
    <w:rsid w:val="00CA7B51"/>
    <w:rsid w:val="00CB0114"/>
    <w:rsid w:val="00CB02BC"/>
    <w:rsid w:val="00CB0B41"/>
    <w:rsid w:val="00CB1530"/>
    <w:rsid w:val="00CB22C1"/>
    <w:rsid w:val="00CB2B54"/>
    <w:rsid w:val="00CB2D15"/>
    <w:rsid w:val="00CB3209"/>
    <w:rsid w:val="00CB33FC"/>
    <w:rsid w:val="00CB4170"/>
    <w:rsid w:val="00CB42A3"/>
    <w:rsid w:val="00CB459B"/>
    <w:rsid w:val="00CB464D"/>
    <w:rsid w:val="00CB4C1D"/>
    <w:rsid w:val="00CB52C4"/>
    <w:rsid w:val="00CB5D80"/>
    <w:rsid w:val="00CB67CC"/>
    <w:rsid w:val="00CB6920"/>
    <w:rsid w:val="00CB7211"/>
    <w:rsid w:val="00CB73B4"/>
    <w:rsid w:val="00CB73F0"/>
    <w:rsid w:val="00CB751E"/>
    <w:rsid w:val="00CC0BB3"/>
    <w:rsid w:val="00CC0C24"/>
    <w:rsid w:val="00CC10FF"/>
    <w:rsid w:val="00CC15BB"/>
    <w:rsid w:val="00CC16B2"/>
    <w:rsid w:val="00CC235C"/>
    <w:rsid w:val="00CC2FA5"/>
    <w:rsid w:val="00CC39A1"/>
    <w:rsid w:val="00CC3A6C"/>
    <w:rsid w:val="00CC3AE3"/>
    <w:rsid w:val="00CC3CE6"/>
    <w:rsid w:val="00CC4C5D"/>
    <w:rsid w:val="00CC56C8"/>
    <w:rsid w:val="00CC56F2"/>
    <w:rsid w:val="00CC6481"/>
    <w:rsid w:val="00CC6BE4"/>
    <w:rsid w:val="00CC6D72"/>
    <w:rsid w:val="00CC7988"/>
    <w:rsid w:val="00CC7B6C"/>
    <w:rsid w:val="00CD02BE"/>
    <w:rsid w:val="00CD0415"/>
    <w:rsid w:val="00CD09DB"/>
    <w:rsid w:val="00CD0BB4"/>
    <w:rsid w:val="00CD10D7"/>
    <w:rsid w:val="00CD11F8"/>
    <w:rsid w:val="00CD1568"/>
    <w:rsid w:val="00CD16E4"/>
    <w:rsid w:val="00CD19E9"/>
    <w:rsid w:val="00CD1DAE"/>
    <w:rsid w:val="00CD2743"/>
    <w:rsid w:val="00CD2D15"/>
    <w:rsid w:val="00CD2D30"/>
    <w:rsid w:val="00CD52C4"/>
    <w:rsid w:val="00CD6782"/>
    <w:rsid w:val="00CD67CB"/>
    <w:rsid w:val="00CD6802"/>
    <w:rsid w:val="00CD6B6F"/>
    <w:rsid w:val="00CD77F9"/>
    <w:rsid w:val="00CD780D"/>
    <w:rsid w:val="00CE0003"/>
    <w:rsid w:val="00CE070F"/>
    <w:rsid w:val="00CE0822"/>
    <w:rsid w:val="00CE0D99"/>
    <w:rsid w:val="00CE0EAA"/>
    <w:rsid w:val="00CE10DF"/>
    <w:rsid w:val="00CE1138"/>
    <w:rsid w:val="00CE18F4"/>
    <w:rsid w:val="00CE1D2F"/>
    <w:rsid w:val="00CE2011"/>
    <w:rsid w:val="00CE28E9"/>
    <w:rsid w:val="00CE2E87"/>
    <w:rsid w:val="00CE382A"/>
    <w:rsid w:val="00CE3E3A"/>
    <w:rsid w:val="00CE4012"/>
    <w:rsid w:val="00CE470C"/>
    <w:rsid w:val="00CE4727"/>
    <w:rsid w:val="00CE4B48"/>
    <w:rsid w:val="00CE5195"/>
    <w:rsid w:val="00CE5A11"/>
    <w:rsid w:val="00CE61C4"/>
    <w:rsid w:val="00CE6C4F"/>
    <w:rsid w:val="00CE6E1B"/>
    <w:rsid w:val="00CE7928"/>
    <w:rsid w:val="00CE7A5C"/>
    <w:rsid w:val="00CE7B86"/>
    <w:rsid w:val="00CF0F85"/>
    <w:rsid w:val="00CF1068"/>
    <w:rsid w:val="00CF1E0C"/>
    <w:rsid w:val="00CF2715"/>
    <w:rsid w:val="00CF3E10"/>
    <w:rsid w:val="00CF46D3"/>
    <w:rsid w:val="00CF4B3F"/>
    <w:rsid w:val="00CF55A2"/>
    <w:rsid w:val="00CF5761"/>
    <w:rsid w:val="00CF5AC5"/>
    <w:rsid w:val="00CF6498"/>
    <w:rsid w:val="00CF6D18"/>
    <w:rsid w:val="00CF7A49"/>
    <w:rsid w:val="00D00D1E"/>
    <w:rsid w:val="00D01779"/>
    <w:rsid w:val="00D017C6"/>
    <w:rsid w:val="00D01B61"/>
    <w:rsid w:val="00D01BDD"/>
    <w:rsid w:val="00D020FD"/>
    <w:rsid w:val="00D0261F"/>
    <w:rsid w:val="00D0302D"/>
    <w:rsid w:val="00D037FA"/>
    <w:rsid w:val="00D03938"/>
    <w:rsid w:val="00D04445"/>
    <w:rsid w:val="00D046B4"/>
    <w:rsid w:val="00D04900"/>
    <w:rsid w:val="00D056FC"/>
    <w:rsid w:val="00D0577B"/>
    <w:rsid w:val="00D057B4"/>
    <w:rsid w:val="00D058B5"/>
    <w:rsid w:val="00D05CB2"/>
    <w:rsid w:val="00D0607A"/>
    <w:rsid w:val="00D06B57"/>
    <w:rsid w:val="00D06B7F"/>
    <w:rsid w:val="00D0726E"/>
    <w:rsid w:val="00D0754C"/>
    <w:rsid w:val="00D07ACA"/>
    <w:rsid w:val="00D07AD8"/>
    <w:rsid w:val="00D07DCD"/>
    <w:rsid w:val="00D10DD3"/>
    <w:rsid w:val="00D111E8"/>
    <w:rsid w:val="00D11948"/>
    <w:rsid w:val="00D11A48"/>
    <w:rsid w:val="00D11B61"/>
    <w:rsid w:val="00D12782"/>
    <w:rsid w:val="00D131DD"/>
    <w:rsid w:val="00D136D6"/>
    <w:rsid w:val="00D13A87"/>
    <w:rsid w:val="00D14515"/>
    <w:rsid w:val="00D15633"/>
    <w:rsid w:val="00D1570B"/>
    <w:rsid w:val="00D1597F"/>
    <w:rsid w:val="00D15A5A"/>
    <w:rsid w:val="00D160B1"/>
    <w:rsid w:val="00D16384"/>
    <w:rsid w:val="00D1684D"/>
    <w:rsid w:val="00D16BC2"/>
    <w:rsid w:val="00D173A0"/>
    <w:rsid w:val="00D1767C"/>
    <w:rsid w:val="00D17B8A"/>
    <w:rsid w:val="00D17BC5"/>
    <w:rsid w:val="00D20288"/>
    <w:rsid w:val="00D20318"/>
    <w:rsid w:val="00D204EF"/>
    <w:rsid w:val="00D20B58"/>
    <w:rsid w:val="00D22452"/>
    <w:rsid w:val="00D2288E"/>
    <w:rsid w:val="00D22AE1"/>
    <w:rsid w:val="00D22B6E"/>
    <w:rsid w:val="00D23184"/>
    <w:rsid w:val="00D23242"/>
    <w:rsid w:val="00D23E70"/>
    <w:rsid w:val="00D243FA"/>
    <w:rsid w:val="00D24D1C"/>
    <w:rsid w:val="00D24E41"/>
    <w:rsid w:val="00D2512C"/>
    <w:rsid w:val="00D277B0"/>
    <w:rsid w:val="00D27FF9"/>
    <w:rsid w:val="00D3019E"/>
    <w:rsid w:val="00D30F25"/>
    <w:rsid w:val="00D30FE2"/>
    <w:rsid w:val="00D32FAA"/>
    <w:rsid w:val="00D33014"/>
    <w:rsid w:val="00D33132"/>
    <w:rsid w:val="00D33800"/>
    <w:rsid w:val="00D33A24"/>
    <w:rsid w:val="00D34292"/>
    <w:rsid w:val="00D34D5A"/>
    <w:rsid w:val="00D355D7"/>
    <w:rsid w:val="00D35D3E"/>
    <w:rsid w:val="00D369C3"/>
    <w:rsid w:val="00D36EDF"/>
    <w:rsid w:val="00D3758A"/>
    <w:rsid w:val="00D37864"/>
    <w:rsid w:val="00D378F6"/>
    <w:rsid w:val="00D379C6"/>
    <w:rsid w:val="00D37B9B"/>
    <w:rsid w:val="00D4035F"/>
    <w:rsid w:val="00D40698"/>
    <w:rsid w:val="00D40D1E"/>
    <w:rsid w:val="00D40FA2"/>
    <w:rsid w:val="00D41035"/>
    <w:rsid w:val="00D413DD"/>
    <w:rsid w:val="00D4173A"/>
    <w:rsid w:val="00D41948"/>
    <w:rsid w:val="00D425D9"/>
    <w:rsid w:val="00D429AC"/>
    <w:rsid w:val="00D431A3"/>
    <w:rsid w:val="00D43CC2"/>
    <w:rsid w:val="00D43DEF"/>
    <w:rsid w:val="00D4434B"/>
    <w:rsid w:val="00D4510D"/>
    <w:rsid w:val="00D453FC"/>
    <w:rsid w:val="00D454EB"/>
    <w:rsid w:val="00D455BA"/>
    <w:rsid w:val="00D457A7"/>
    <w:rsid w:val="00D45884"/>
    <w:rsid w:val="00D46A78"/>
    <w:rsid w:val="00D46E6F"/>
    <w:rsid w:val="00D4750B"/>
    <w:rsid w:val="00D47A5E"/>
    <w:rsid w:val="00D47C79"/>
    <w:rsid w:val="00D47D8D"/>
    <w:rsid w:val="00D50417"/>
    <w:rsid w:val="00D50591"/>
    <w:rsid w:val="00D50602"/>
    <w:rsid w:val="00D50A58"/>
    <w:rsid w:val="00D51DD2"/>
    <w:rsid w:val="00D5248D"/>
    <w:rsid w:val="00D52827"/>
    <w:rsid w:val="00D53595"/>
    <w:rsid w:val="00D53C3B"/>
    <w:rsid w:val="00D542C7"/>
    <w:rsid w:val="00D545A8"/>
    <w:rsid w:val="00D545AD"/>
    <w:rsid w:val="00D54788"/>
    <w:rsid w:val="00D54807"/>
    <w:rsid w:val="00D54BDB"/>
    <w:rsid w:val="00D556C6"/>
    <w:rsid w:val="00D55E13"/>
    <w:rsid w:val="00D5660F"/>
    <w:rsid w:val="00D56E8C"/>
    <w:rsid w:val="00D5736D"/>
    <w:rsid w:val="00D57743"/>
    <w:rsid w:val="00D60019"/>
    <w:rsid w:val="00D6040F"/>
    <w:rsid w:val="00D6048D"/>
    <w:rsid w:val="00D6058A"/>
    <w:rsid w:val="00D605F2"/>
    <w:rsid w:val="00D60846"/>
    <w:rsid w:val="00D61155"/>
    <w:rsid w:val="00D61476"/>
    <w:rsid w:val="00D62B1E"/>
    <w:rsid w:val="00D63042"/>
    <w:rsid w:val="00D63C17"/>
    <w:rsid w:val="00D64A41"/>
    <w:rsid w:val="00D64DC5"/>
    <w:rsid w:val="00D65A96"/>
    <w:rsid w:val="00D65C3F"/>
    <w:rsid w:val="00D65E90"/>
    <w:rsid w:val="00D66A53"/>
    <w:rsid w:val="00D66C15"/>
    <w:rsid w:val="00D66E6D"/>
    <w:rsid w:val="00D670E6"/>
    <w:rsid w:val="00D67609"/>
    <w:rsid w:val="00D67F72"/>
    <w:rsid w:val="00D706A6"/>
    <w:rsid w:val="00D70B6A"/>
    <w:rsid w:val="00D7175C"/>
    <w:rsid w:val="00D71C70"/>
    <w:rsid w:val="00D72202"/>
    <w:rsid w:val="00D72AF7"/>
    <w:rsid w:val="00D72E05"/>
    <w:rsid w:val="00D72FA2"/>
    <w:rsid w:val="00D73123"/>
    <w:rsid w:val="00D7495C"/>
    <w:rsid w:val="00D74BB6"/>
    <w:rsid w:val="00D75672"/>
    <w:rsid w:val="00D75CEB"/>
    <w:rsid w:val="00D767F8"/>
    <w:rsid w:val="00D76D87"/>
    <w:rsid w:val="00D76FC1"/>
    <w:rsid w:val="00D773A0"/>
    <w:rsid w:val="00D77474"/>
    <w:rsid w:val="00D776A9"/>
    <w:rsid w:val="00D77909"/>
    <w:rsid w:val="00D80836"/>
    <w:rsid w:val="00D81108"/>
    <w:rsid w:val="00D81961"/>
    <w:rsid w:val="00D81C37"/>
    <w:rsid w:val="00D82DD8"/>
    <w:rsid w:val="00D82E1D"/>
    <w:rsid w:val="00D83A20"/>
    <w:rsid w:val="00D83DC4"/>
    <w:rsid w:val="00D8413E"/>
    <w:rsid w:val="00D8416A"/>
    <w:rsid w:val="00D84E99"/>
    <w:rsid w:val="00D851A9"/>
    <w:rsid w:val="00D85952"/>
    <w:rsid w:val="00D86735"/>
    <w:rsid w:val="00D8687A"/>
    <w:rsid w:val="00D86A67"/>
    <w:rsid w:val="00D86BF7"/>
    <w:rsid w:val="00D872C2"/>
    <w:rsid w:val="00D876CC"/>
    <w:rsid w:val="00D87AD9"/>
    <w:rsid w:val="00D87D5F"/>
    <w:rsid w:val="00D90479"/>
    <w:rsid w:val="00D90711"/>
    <w:rsid w:val="00D90870"/>
    <w:rsid w:val="00D90D58"/>
    <w:rsid w:val="00D913AB"/>
    <w:rsid w:val="00D92585"/>
    <w:rsid w:val="00D92745"/>
    <w:rsid w:val="00D93FCF"/>
    <w:rsid w:val="00D951C5"/>
    <w:rsid w:val="00D95458"/>
    <w:rsid w:val="00D95523"/>
    <w:rsid w:val="00D95CCC"/>
    <w:rsid w:val="00D95F93"/>
    <w:rsid w:val="00D966EA"/>
    <w:rsid w:val="00D97379"/>
    <w:rsid w:val="00D97721"/>
    <w:rsid w:val="00D977D2"/>
    <w:rsid w:val="00D97D78"/>
    <w:rsid w:val="00DA085F"/>
    <w:rsid w:val="00DA0D31"/>
    <w:rsid w:val="00DA0FEA"/>
    <w:rsid w:val="00DA1055"/>
    <w:rsid w:val="00DA1684"/>
    <w:rsid w:val="00DA25F4"/>
    <w:rsid w:val="00DA320C"/>
    <w:rsid w:val="00DA3A08"/>
    <w:rsid w:val="00DA3BE2"/>
    <w:rsid w:val="00DA3E71"/>
    <w:rsid w:val="00DA4336"/>
    <w:rsid w:val="00DA5415"/>
    <w:rsid w:val="00DA5461"/>
    <w:rsid w:val="00DA5A75"/>
    <w:rsid w:val="00DA5B78"/>
    <w:rsid w:val="00DA5BD3"/>
    <w:rsid w:val="00DA5DE3"/>
    <w:rsid w:val="00DA689A"/>
    <w:rsid w:val="00DA6C62"/>
    <w:rsid w:val="00DA784B"/>
    <w:rsid w:val="00DA7AF9"/>
    <w:rsid w:val="00DA7D12"/>
    <w:rsid w:val="00DB046F"/>
    <w:rsid w:val="00DB0D20"/>
    <w:rsid w:val="00DB2D1D"/>
    <w:rsid w:val="00DB3248"/>
    <w:rsid w:val="00DB3462"/>
    <w:rsid w:val="00DB3A9D"/>
    <w:rsid w:val="00DB5ABB"/>
    <w:rsid w:val="00DB6C6C"/>
    <w:rsid w:val="00DB72B4"/>
    <w:rsid w:val="00DC0031"/>
    <w:rsid w:val="00DC024E"/>
    <w:rsid w:val="00DC0549"/>
    <w:rsid w:val="00DC0E5A"/>
    <w:rsid w:val="00DC1009"/>
    <w:rsid w:val="00DC1694"/>
    <w:rsid w:val="00DC1FA4"/>
    <w:rsid w:val="00DC23E4"/>
    <w:rsid w:val="00DC2518"/>
    <w:rsid w:val="00DC3DBB"/>
    <w:rsid w:val="00DC40CD"/>
    <w:rsid w:val="00DC45EA"/>
    <w:rsid w:val="00DC5EA2"/>
    <w:rsid w:val="00DC6060"/>
    <w:rsid w:val="00DC66B5"/>
    <w:rsid w:val="00DC798F"/>
    <w:rsid w:val="00DD00AA"/>
    <w:rsid w:val="00DD026D"/>
    <w:rsid w:val="00DD0573"/>
    <w:rsid w:val="00DD071B"/>
    <w:rsid w:val="00DD0D2C"/>
    <w:rsid w:val="00DD14AE"/>
    <w:rsid w:val="00DD158F"/>
    <w:rsid w:val="00DD22A2"/>
    <w:rsid w:val="00DD2CD6"/>
    <w:rsid w:val="00DD398A"/>
    <w:rsid w:val="00DD3B40"/>
    <w:rsid w:val="00DD4226"/>
    <w:rsid w:val="00DD472F"/>
    <w:rsid w:val="00DD590D"/>
    <w:rsid w:val="00DD60DF"/>
    <w:rsid w:val="00DD636C"/>
    <w:rsid w:val="00DD66C9"/>
    <w:rsid w:val="00DD69BC"/>
    <w:rsid w:val="00DD6AB9"/>
    <w:rsid w:val="00DD6FB6"/>
    <w:rsid w:val="00DE01CB"/>
    <w:rsid w:val="00DE054C"/>
    <w:rsid w:val="00DE13E5"/>
    <w:rsid w:val="00DE1C7F"/>
    <w:rsid w:val="00DE1CC9"/>
    <w:rsid w:val="00DE244F"/>
    <w:rsid w:val="00DE267E"/>
    <w:rsid w:val="00DE306F"/>
    <w:rsid w:val="00DE321D"/>
    <w:rsid w:val="00DE3ACB"/>
    <w:rsid w:val="00DE3CB2"/>
    <w:rsid w:val="00DE478D"/>
    <w:rsid w:val="00DE4CC7"/>
    <w:rsid w:val="00DE50AB"/>
    <w:rsid w:val="00DE5E1E"/>
    <w:rsid w:val="00DE60B9"/>
    <w:rsid w:val="00DE64CB"/>
    <w:rsid w:val="00DE65CC"/>
    <w:rsid w:val="00DE67D6"/>
    <w:rsid w:val="00DE68B8"/>
    <w:rsid w:val="00DE698E"/>
    <w:rsid w:val="00DE7460"/>
    <w:rsid w:val="00DE7A61"/>
    <w:rsid w:val="00DE7C5E"/>
    <w:rsid w:val="00DF0750"/>
    <w:rsid w:val="00DF0758"/>
    <w:rsid w:val="00DF0F57"/>
    <w:rsid w:val="00DF16D8"/>
    <w:rsid w:val="00DF1927"/>
    <w:rsid w:val="00DF28D1"/>
    <w:rsid w:val="00DF2E45"/>
    <w:rsid w:val="00DF2F70"/>
    <w:rsid w:val="00DF380B"/>
    <w:rsid w:val="00DF3939"/>
    <w:rsid w:val="00DF41F4"/>
    <w:rsid w:val="00DF47AC"/>
    <w:rsid w:val="00DF48C0"/>
    <w:rsid w:val="00DF4C04"/>
    <w:rsid w:val="00DF4F73"/>
    <w:rsid w:val="00DF507C"/>
    <w:rsid w:val="00DF507F"/>
    <w:rsid w:val="00DF541B"/>
    <w:rsid w:val="00DF57EE"/>
    <w:rsid w:val="00DF589E"/>
    <w:rsid w:val="00DF6CD7"/>
    <w:rsid w:val="00DF740D"/>
    <w:rsid w:val="00DF7D0B"/>
    <w:rsid w:val="00E00292"/>
    <w:rsid w:val="00E00A97"/>
    <w:rsid w:val="00E00C20"/>
    <w:rsid w:val="00E00D64"/>
    <w:rsid w:val="00E00E26"/>
    <w:rsid w:val="00E01EC4"/>
    <w:rsid w:val="00E02558"/>
    <w:rsid w:val="00E027EF"/>
    <w:rsid w:val="00E029FE"/>
    <w:rsid w:val="00E0346D"/>
    <w:rsid w:val="00E03577"/>
    <w:rsid w:val="00E03B5A"/>
    <w:rsid w:val="00E03B89"/>
    <w:rsid w:val="00E04ED1"/>
    <w:rsid w:val="00E05E04"/>
    <w:rsid w:val="00E0602A"/>
    <w:rsid w:val="00E0615A"/>
    <w:rsid w:val="00E06B36"/>
    <w:rsid w:val="00E06BD1"/>
    <w:rsid w:val="00E06DE5"/>
    <w:rsid w:val="00E104C6"/>
    <w:rsid w:val="00E109C6"/>
    <w:rsid w:val="00E10B14"/>
    <w:rsid w:val="00E10D7E"/>
    <w:rsid w:val="00E1121C"/>
    <w:rsid w:val="00E11A88"/>
    <w:rsid w:val="00E11B81"/>
    <w:rsid w:val="00E11C1A"/>
    <w:rsid w:val="00E12A3C"/>
    <w:rsid w:val="00E13467"/>
    <w:rsid w:val="00E1364A"/>
    <w:rsid w:val="00E13858"/>
    <w:rsid w:val="00E138D0"/>
    <w:rsid w:val="00E13C43"/>
    <w:rsid w:val="00E13C51"/>
    <w:rsid w:val="00E13EEB"/>
    <w:rsid w:val="00E14424"/>
    <w:rsid w:val="00E14B23"/>
    <w:rsid w:val="00E14B94"/>
    <w:rsid w:val="00E1602E"/>
    <w:rsid w:val="00E175E1"/>
    <w:rsid w:val="00E17807"/>
    <w:rsid w:val="00E17D3C"/>
    <w:rsid w:val="00E17DF5"/>
    <w:rsid w:val="00E21337"/>
    <w:rsid w:val="00E21987"/>
    <w:rsid w:val="00E22215"/>
    <w:rsid w:val="00E22343"/>
    <w:rsid w:val="00E223D4"/>
    <w:rsid w:val="00E22EDF"/>
    <w:rsid w:val="00E22FB5"/>
    <w:rsid w:val="00E23069"/>
    <w:rsid w:val="00E23592"/>
    <w:rsid w:val="00E236C0"/>
    <w:rsid w:val="00E23765"/>
    <w:rsid w:val="00E23848"/>
    <w:rsid w:val="00E23862"/>
    <w:rsid w:val="00E23C24"/>
    <w:rsid w:val="00E23D4E"/>
    <w:rsid w:val="00E2433E"/>
    <w:rsid w:val="00E24535"/>
    <w:rsid w:val="00E24ED8"/>
    <w:rsid w:val="00E24FFC"/>
    <w:rsid w:val="00E251E2"/>
    <w:rsid w:val="00E252DD"/>
    <w:rsid w:val="00E2563B"/>
    <w:rsid w:val="00E3076E"/>
    <w:rsid w:val="00E308B8"/>
    <w:rsid w:val="00E30D4C"/>
    <w:rsid w:val="00E316FC"/>
    <w:rsid w:val="00E329C8"/>
    <w:rsid w:val="00E33334"/>
    <w:rsid w:val="00E334B3"/>
    <w:rsid w:val="00E336A0"/>
    <w:rsid w:val="00E33D61"/>
    <w:rsid w:val="00E33E6B"/>
    <w:rsid w:val="00E34663"/>
    <w:rsid w:val="00E3499A"/>
    <w:rsid w:val="00E34A2A"/>
    <w:rsid w:val="00E34AE7"/>
    <w:rsid w:val="00E34BE1"/>
    <w:rsid w:val="00E34D84"/>
    <w:rsid w:val="00E354F6"/>
    <w:rsid w:val="00E3575F"/>
    <w:rsid w:val="00E361D2"/>
    <w:rsid w:val="00E3671F"/>
    <w:rsid w:val="00E377F1"/>
    <w:rsid w:val="00E378CE"/>
    <w:rsid w:val="00E37AA5"/>
    <w:rsid w:val="00E404F5"/>
    <w:rsid w:val="00E40959"/>
    <w:rsid w:val="00E409D6"/>
    <w:rsid w:val="00E41BF8"/>
    <w:rsid w:val="00E41E20"/>
    <w:rsid w:val="00E425A9"/>
    <w:rsid w:val="00E433C6"/>
    <w:rsid w:val="00E435A4"/>
    <w:rsid w:val="00E44149"/>
    <w:rsid w:val="00E44304"/>
    <w:rsid w:val="00E445B9"/>
    <w:rsid w:val="00E457FA"/>
    <w:rsid w:val="00E459A4"/>
    <w:rsid w:val="00E462B8"/>
    <w:rsid w:val="00E4633D"/>
    <w:rsid w:val="00E4642A"/>
    <w:rsid w:val="00E4658E"/>
    <w:rsid w:val="00E476A4"/>
    <w:rsid w:val="00E477A3"/>
    <w:rsid w:val="00E47830"/>
    <w:rsid w:val="00E47889"/>
    <w:rsid w:val="00E47A35"/>
    <w:rsid w:val="00E47FEB"/>
    <w:rsid w:val="00E518B9"/>
    <w:rsid w:val="00E519A5"/>
    <w:rsid w:val="00E51C8E"/>
    <w:rsid w:val="00E52950"/>
    <w:rsid w:val="00E529CE"/>
    <w:rsid w:val="00E52FD3"/>
    <w:rsid w:val="00E53274"/>
    <w:rsid w:val="00E535BA"/>
    <w:rsid w:val="00E5384B"/>
    <w:rsid w:val="00E5509E"/>
    <w:rsid w:val="00E564CE"/>
    <w:rsid w:val="00E57A2B"/>
    <w:rsid w:val="00E608F3"/>
    <w:rsid w:val="00E62DAC"/>
    <w:rsid w:val="00E62E98"/>
    <w:rsid w:val="00E6307B"/>
    <w:rsid w:val="00E63221"/>
    <w:rsid w:val="00E639BA"/>
    <w:rsid w:val="00E647D5"/>
    <w:rsid w:val="00E64BDF"/>
    <w:rsid w:val="00E65DF4"/>
    <w:rsid w:val="00E66811"/>
    <w:rsid w:val="00E668B5"/>
    <w:rsid w:val="00E66E39"/>
    <w:rsid w:val="00E67294"/>
    <w:rsid w:val="00E676A3"/>
    <w:rsid w:val="00E67A6D"/>
    <w:rsid w:val="00E70294"/>
    <w:rsid w:val="00E70670"/>
    <w:rsid w:val="00E7154F"/>
    <w:rsid w:val="00E71936"/>
    <w:rsid w:val="00E71EA4"/>
    <w:rsid w:val="00E724EE"/>
    <w:rsid w:val="00E7299D"/>
    <w:rsid w:val="00E72E6E"/>
    <w:rsid w:val="00E72EE2"/>
    <w:rsid w:val="00E73515"/>
    <w:rsid w:val="00E735C4"/>
    <w:rsid w:val="00E73C20"/>
    <w:rsid w:val="00E73D03"/>
    <w:rsid w:val="00E74346"/>
    <w:rsid w:val="00E74951"/>
    <w:rsid w:val="00E74DD9"/>
    <w:rsid w:val="00E75275"/>
    <w:rsid w:val="00E75D67"/>
    <w:rsid w:val="00E75DBA"/>
    <w:rsid w:val="00E7607F"/>
    <w:rsid w:val="00E76A98"/>
    <w:rsid w:val="00E76B7D"/>
    <w:rsid w:val="00E76FFC"/>
    <w:rsid w:val="00E77354"/>
    <w:rsid w:val="00E779A8"/>
    <w:rsid w:val="00E804C1"/>
    <w:rsid w:val="00E80645"/>
    <w:rsid w:val="00E80FCD"/>
    <w:rsid w:val="00E81626"/>
    <w:rsid w:val="00E829BD"/>
    <w:rsid w:val="00E82F05"/>
    <w:rsid w:val="00E832FC"/>
    <w:rsid w:val="00E84113"/>
    <w:rsid w:val="00E84341"/>
    <w:rsid w:val="00E84CE7"/>
    <w:rsid w:val="00E85E0F"/>
    <w:rsid w:val="00E85FC3"/>
    <w:rsid w:val="00E860A2"/>
    <w:rsid w:val="00E86448"/>
    <w:rsid w:val="00E865B6"/>
    <w:rsid w:val="00E8661C"/>
    <w:rsid w:val="00E867E8"/>
    <w:rsid w:val="00E86989"/>
    <w:rsid w:val="00E87D4C"/>
    <w:rsid w:val="00E90E6F"/>
    <w:rsid w:val="00E90EC4"/>
    <w:rsid w:val="00E91BC5"/>
    <w:rsid w:val="00E92298"/>
    <w:rsid w:val="00E932CA"/>
    <w:rsid w:val="00E93362"/>
    <w:rsid w:val="00E939EA"/>
    <w:rsid w:val="00E9401A"/>
    <w:rsid w:val="00E9491F"/>
    <w:rsid w:val="00E95C03"/>
    <w:rsid w:val="00E96A5A"/>
    <w:rsid w:val="00E97C8B"/>
    <w:rsid w:val="00EA07E2"/>
    <w:rsid w:val="00EA0E67"/>
    <w:rsid w:val="00EA0E78"/>
    <w:rsid w:val="00EA0F0B"/>
    <w:rsid w:val="00EA1E3E"/>
    <w:rsid w:val="00EA25A9"/>
    <w:rsid w:val="00EA25C4"/>
    <w:rsid w:val="00EA2957"/>
    <w:rsid w:val="00EA29C1"/>
    <w:rsid w:val="00EA2EF0"/>
    <w:rsid w:val="00EA340D"/>
    <w:rsid w:val="00EA3932"/>
    <w:rsid w:val="00EA3FB3"/>
    <w:rsid w:val="00EA4841"/>
    <w:rsid w:val="00EA4A30"/>
    <w:rsid w:val="00EA4A55"/>
    <w:rsid w:val="00EA4B8A"/>
    <w:rsid w:val="00EA4D05"/>
    <w:rsid w:val="00EA53DD"/>
    <w:rsid w:val="00EA6469"/>
    <w:rsid w:val="00EA6618"/>
    <w:rsid w:val="00EA678D"/>
    <w:rsid w:val="00EA6D5C"/>
    <w:rsid w:val="00EA73E0"/>
    <w:rsid w:val="00EA757C"/>
    <w:rsid w:val="00EA7E07"/>
    <w:rsid w:val="00EB02C8"/>
    <w:rsid w:val="00EB10E1"/>
    <w:rsid w:val="00EB1D18"/>
    <w:rsid w:val="00EB20C0"/>
    <w:rsid w:val="00EB2CEA"/>
    <w:rsid w:val="00EB3103"/>
    <w:rsid w:val="00EB45B9"/>
    <w:rsid w:val="00EB4D6B"/>
    <w:rsid w:val="00EB5B93"/>
    <w:rsid w:val="00EB6D0A"/>
    <w:rsid w:val="00EC1E07"/>
    <w:rsid w:val="00EC2057"/>
    <w:rsid w:val="00EC3548"/>
    <w:rsid w:val="00EC35EE"/>
    <w:rsid w:val="00EC3904"/>
    <w:rsid w:val="00EC3BAB"/>
    <w:rsid w:val="00EC3FEA"/>
    <w:rsid w:val="00EC49FF"/>
    <w:rsid w:val="00EC5399"/>
    <w:rsid w:val="00EC5A8B"/>
    <w:rsid w:val="00EC6156"/>
    <w:rsid w:val="00EC61CD"/>
    <w:rsid w:val="00EC6260"/>
    <w:rsid w:val="00EC6377"/>
    <w:rsid w:val="00EC6E2B"/>
    <w:rsid w:val="00EC6F17"/>
    <w:rsid w:val="00EC74D1"/>
    <w:rsid w:val="00EC7588"/>
    <w:rsid w:val="00EC761B"/>
    <w:rsid w:val="00EC773D"/>
    <w:rsid w:val="00EC784D"/>
    <w:rsid w:val="00EC7F71"/>
    <w:rsid w:val="00ED007C"/>
    <w:rsid w:val="00ED0CF7"/>
    <w:rsid w:val="00ED1134"/>
    <w:rsid w:val="00ED1AC4"/>
    <w:rsid w:val="00ED3522"/>
    <w:rsid w:val="00ED366A"/>
    <w:rsid w:val="00ED386C"/>
    <w:rsid w:val="00ED3A0F"/>
    <w:rsid w:val="00ED3E35"/>
    <w:rsid w:val="00ED3EE2"/>
    <w:rsid w:val="00ED4278"/>
    <w:rsid w:val="00ED53C9"/>
    <w:rsid w:val="00ED68D1"/>
    <w:rsid w:val="00ED702C"/>
    <w:rsid w:val="00ED7ACB"/>
    <w:rsid w:val="00EE0495"/>
    <w:rsid w:val="00EE0A7B"/>
    <w:rsid w:val="00EE23AF"/>
    <w:rsid w:val="00EE275C"/>
    <w:rsid w:val="00EE290A"/>
    <w:rsid w:val="00EE2FBF"/>
    <w:rsid w:val="00EE38C9"/>
    <w:rsid w:val="00EE3A82"/>
    <w:rsid w:val="00EE3DD4"/>
    <w:rsid w:val="00EE445C"/>
    <w:rsid w:val="00EE494A"/>
    <w:rsid w:val="00EE4A0F"/>
    <w:rsid w:val="00EE5024"/>
    <w:rsid w:val="00EE50E3"/>
    <w:rsid w:val="00EE5534"/>
    <w:rsid w:val="00EE5658"/>
    <w:rsid w:val="00EE57FB"/>
    <w:rsid w:val="00EE5FBA"/>
    <w:rsid w:val="00EE5FD6"/>
    <w:rsid w:val="00EE607C"/>
    <w:rsid w:val="00EE6105"/>
    <w:rsid w:val="00EE6E3E"/>
    <w:rsid w:val="00EE706F"/>
    <w:rsid w:val="00EE7096"/>
    <w:rsid w:val="00EE749C"/>
    <w:rsid w:val="00EE770A"/>
    <w:rsid w:val="00EE77D9"/>
    <w:rsid w:val="00EE7991"/>
    <w:rsid w:val="00EE7E59"/>
    <w:rsid w:val="00EE7F54"/>
    <w:rsid w:val="00EF003D"/>
    <w:rsid w:val="00EF0414"/>
    <w:rsid w:val="00EF0441"/>
    <w:rsid w:val="00EF11D4"/>
    <w:rsid w:val="00EF146C"/>
    <w:rsid w:val="00EF1584"/>
    <w:rsid w:val="00EF1991"/>
    <w:rsid w:val="00EF1E73"/>
    <w:rsid w:val="00EF23F2"/>
    <w:rsid w:val="00EF2C57"/>
    <w:rsid w:val="00EF2E45"/>
    <w:rsid w:val="00EF3082"/>
    <w:rsid w:val="00EF54EA"/>
    <w:rsid w:val="00EF5641"/>
    <w:rsid w:val="00EF5A7B"/>
    <w:rsid w:val="00EF5C25"/>
    <w:rsid w:val="00EF66F1"/>
    <w:rsid w:val="00EF6D24"/>
    <w:rsid w:val="00EF79D6"/>
    <w:rsid w:val="00F001F5"/>
    <w:rsid w:val="00F0064D"/>
    <w:rsid w:val="00F00B44"/>
    <w:rsid w:val="00F011DC"/>
    <w:rsid w:val="00F01278"/>
    <w:rsid w:val="00F01B91"/>
    <w:rsid w:val="00F0226B"/>
    <w:rsid w:val="00F02651"/>
    <w:rsid w:val="00F02FC4"/>
    <w:rsid w:val="00F03232"/>
    <w:rsid w:val="00F0326C"/>
    <w:rsid w:val="00F03ECF"/>
    <w:rsid w:val="00F04881"/>
    <w:rsid w:val="00F0553E"/>
    <w:rsid w:val="00F0578A"/>
    <w:rsid w:val="00F05E79"/>
    <w:rsid w:val="00F06144"/>
    <w:rsid w:val="00F061F4"/>
    <w:rsid w:val="00F069DB"/>
    <w:rsid w:val="00F07800"/>
    <w:rsid w:val="00F101D1"/>
    <w:rsid w:val="00F10C59"/>
    <w:rsid w:val="00F10CF9"/>
    <w:rsid w:val="00F11439"/>
    <w:rsid w:val="00F120C8"/>
    <w:rsid w:val="00F12320"/>
    <w:rsid w:val="00F124AE"/>
    <w:rsid w:val="00F128CD"/>
    <w:rsid w:val="00F139D5"/>
    <w:rsid w:val="00F147B9"/>
    <w:rsid w:val="00F1485E"/>
    <w:rsid w:val="00F16A93"/>
    <w:rsid w:val="00F16D8A"/>
    <w:rsid w:val="00F16D96"/>
    <w:rsid w:val="00F178D2"/>
    <w:rsid w:val="00F21484"/>
    <w:rsid w:val="00F21D49"/>
    <w:rsid w:val="00F21DDF"/>
    <w:rsid w:val="00F220D5"/>
    <w:rsid w:val="00F22C88"/>
    <w:rsid w:val="00F23191"/>
    <w:rsid w:val="00F23305"/>
    <w:rsid w:val="00F233EA"/>
    <w:rsid w:val="00F23B0D"/>
    <w:rsid w:val="00F241FE"/>
    <w:rsid w:val="00F24258"/>
    <w:rsid w:val="00F25552"/>
    <w:rsid w:val="00F25E0A"/>
    <w:rsid w:val="00F25ECD"/>
    <w:rsid w:val="00F260D5"/>
    <w:rsid w:val="00F267B9"/>
    <w:rsid w:val="00F26860"/>
    <w:rsid w:val="00F26DFF"/>
    <w:rsid w:val="00F26F00"/>
    <w:rsid w:val="00F27617"/>
    <w:rsid w:val="00F31A8F"/>
    <w:rsid w:val="00F31E83"/>
    <w:rsid w:val="00F321B5"/>
    <w:rsid w:val="00F328B9"/>
    <w:rsid w:val="00F32FFE"/>
    <w:rsid w:val="00F340E7"/>
    <w:rsid w:val="00F344A1"/>
    <w:rsid w:val="00F347D5"/>
    <w:rsid w:val="00F34B1F"/>
    <w:rsid w:val="00F34BDA"/>
    <w:rsid w:val="00F34C45"/>
    <w:rsid w:val="00F3585C"/>
    <w:rsid w:val="00F35D0B"/>
    <w:rsid w:val="00F372FA"/>
    <w:rsid w:val="00F37372"/>
    <w:rsid w:val="00F3759B"/>
    <w:rsid w:val="00F400EF"/>
    <w:rsid w:val="00F401D6"/>
    <w:rsid w:val="00F4057F"/>
    <w:rsid w:val="00F40606"/>
    <w:rsid w:val="00F413A5"/>
    <w:rsid w:val="00F416D2"/>
    <w:rsid w:val="00F41D19"/>
    <w:rsid w:val="00F41D3B"/>
    <w:rsid w:val="00F41ECC"/>
    <w:rsid w:val="00F42288"/>
    <w:rsid w:val="00F4247A"/>
    <w:rsid w:val="00F427EA"/>
    <w:rsid w:val="00F42A18"/>
    <w:rsid w:val="00F42EFB"/>
    <w:rsid w:val="00F43BDD"/>
    <w:rsid w:val="00F43BE0"/>
    <w:rsid w:val="00F43F9B"/>
    <w:rsid w:val="00F471B7"/>
    <w:rsid w:val="00F4729F"/>
    <w:rsid w:val="00F4744C"/>
    <w:rsid w:val="00F50023"/>
    <w:rsid w:val="00F500B1"/>
    <w:rsid w:val="00F50FB8"/>
    <w:rsid w:val="00F51124"/>
    <w:rsid w:val="00F51184"/>
    <w:rsid w:val="00F5153F"/>
    <w:rsid w:val="00F51A45"/>
    <w:rsid w:val="00F51B55"/>
    <w:rsid w:val="00F51EDD"/>
    <w:rsid w:val="00F52183"/>
    <w:rsid w:val="00F52428"/>
    <w:rsid w:val="00F526BB"/>
    <w:rsid w:val="00F527FC"/>
    <w:rsid w:val="00F52AC4"/>
    <w:rsid w:val="00F52C09"/>
    <w:rsid w:val="00F52CB5"/>
    <w:rsid w:val="00F53083"/>
    <w:rsid w:val="00F534C4"/>
    <w:rsid w:val="00F5350C"/>
    <w:rsid w:val="00F53814"/>
    <w:rsid w:val="00F53A44"/>
    <w:rsid w:val="00F542C0"/>
    <w:rsid w:val="00F54BD0"/>
    <w:rsid w:val="00F5568F"/>
    <w:rsid w:val="00F556CA"/>
    <w:rsid w:val="00F55BD6"/>
    <w:rsid w:val="00F561EB"/>
    <w:rsid w:val="00F56CED"/>
    <w:rsid w:val="00F571BB"/>
    <w:rsid w:val="00F602D3"/>
    <w:rsid w:val="00F6080F"/>
    <w:rsid w:val="00F611C2"/>
    <w:rsid w:val="00F6224E"/>
    <w:rsid w:val="00F6251B"/>
    <w:rsid w:val="00F6390A"/>
    <w:rsid w:val="00F64F81"/>
    <w:rsid w:val="00F65DA3"/>
    <w:rsid w:val="00F66C33"/>
    <w:rsid w:val="00F67631"/>
    <w:rsid w:val="00F67656"/>
    <w:rsid w:val="00F67B11"/>
    <w:rsid w:val="00F708E8"/>
    <w:rsid w:val="00F7092D"/>
    <w:rsid w:val="00F709E8"/>
    <w:rsid w:val="00F70A13"/>
    <w:rsid w:val="00F71F77"/>
    <w:rsid w:val="00F73C92"/>
    <w:rsid w:val="00F74759"/>
    <w:rsid w:val="00F75C5E"/>
    <w:rsid w:val="00F75E98"/>
    <w:rsid w:val="00F76705"/>
    <w:rsid w:val="00F774CF"/>
    <w:rsid w:val="00F80816"/>
    <w:rsid w:val="00F80A07"/>
    <w:rsid w:val="00F814DD"/>
    <w:rsid w:val="00F81713"/>
    <w:rsid w:val="00F829FA"/>
    <w:rsid w:val="00F82ECF"/>
    <w:rsid w:val="00F831CB"/>
    <w:rsid w:val="00F8362E"/>
    <w:rsid w:val="00F838D4"/>
    <w:rsid w:val="00F844A5"/>
    <w:rsid w:val="00F84754"/>
    <w:rsid w:val="00F85EC2"/>
    <w:rsid w:val="00F869FF"/>
    <w:rsid w:val="00F86F51"/>
    <w:rsid w:val="00F901DB"/>
    <w:rsid w:val="00F90BF9"/>
    <w:rsid w:val="00F91316"/>
    <w:rsid w:val="00F9230A"/>
    <w:rsid w:val="00F923AE"/>
    <w:rsid w:val="00F923D0"/>
    <w:rsid w:val="00F92BBD"/>
    <w:rsid w:val="00F95139"/>
    <w:rsid w:val="00F95652"/>
    <w:rsid w:val="00F958AC"/>
    <w:rsid w:val="00F9614D"/>
    <w:rsid w:val="00F96345"/>
    <w:rsid w:val="00F96BD1"/>
    <w:rsid w:val="00F97215"/>
    <w:rsid w:val="00F9741B"/>
    <w:rsid w:val="00F977E6"/>
    <w:rsid w:val="00F979C8"/>
    <w:rsid w:val="00FA0364"/>
    <w:rsid w:val="00FA0649"/>
    <w:rsid w:val="00FA20D5"/>
    <w:rsid w:val="00FA28AA"/>
    <w:rsid w:val="00FA2B03"/>
    <w:rsid w:val="00FA2E11"/>
    <w:rsid w:val="00FA3411"/>
    <w:rsid w:val="00FA3BB7"/>
    <w:rsid w:val="00FA5032"/>
    <w:rsid w:val="00FA6830"/>
    <w:rsid w:val="00FA69A3"/>
    <w:rsid w:val="00FA7391"/>
    <w:rsid w:val="00FA74F6"/>
    <w:rsid w:val="00FA7ED5"/>
    <w:rsid w:val="00FB07C6"/>
    <w:rsid w:val="00FB092E"/>
    <w:rsid w:val="00FB0C16"/>
    <w:rsid w:val="00FB0EC8"/>
    <w:rsid w:val="00FB1A4B"/>
    <w:rsid w:val="00FB1F15"/>
    <w:rsid w:val="00FB22A3"/>
    <w:rsid w:val="00FB2983"/>
    <w:rsid w:val="00FB2C04"/>
    <w:rsid w:val="00FB2E72"/>
    <w:rsid w:val="00FB30DE"/>
    <w:rsid w:val="00FB31A0"/>
    <w:rsid w:val="00FB3325"/>
    <w:rsid w:val="00FB3B2E"/>
    <w:rsid w:val="00FB4066"/>
    <w:rsid w:val="00FB449C"/>
    <w:rsid w:val="00FB4528"/>
    <w:rsid w:val="00FB46F1"/>
    <w:rsid w:val="00FB519D"/>
    <w:rsid w:val="00FB5565"/>
    <w:rsid w:val="00FB557D"/>
    <w:rsid w:val="00FB625D"/>
    <w:rsid w:val="00FB7B1E"/>
    <w:rsid w:val="00FC1285"/>
    <w:rsid w:val="00FC3688"/>
    <w:rsid w:val="00FC41F2"/>
    <w:rsid w:val="00FC4645"/>
    <w:rsid w:val="00FC4AE2"/>
    <w:rsid w:val="00FC56C6"/>
    <w:rsid w:val="00FC69D2"/>
    <w:rsid w:val="00FC7C73"/>
    <w:rsid w:val="00FD0587"/>
    <w:rsid w:val="00FD1BD1"/>
    <w:rsid w:val="00FD2745"/>
    <w:rsid w:val="00FD2D32"/>
    <w:rsid w:val="00FD3142"/>
    <w:rsid w:val="00FD31F6"/>
    <w:rsid w:val="00FD3DC2"/>
    <w:rsid w:val="00FD4187"/>
    <w:rsid w:val="00FD51CB"/>
    <w:rsid w:val="00FD5295"/>
    <w:rsid w:val="00FD53E9"/>
    <w:rsid w:val="00FD6B12"/>
    <w:rsid w:val="00FD6EB0"/>
    <w:rsid w:val="00FD7069"/>
    <w:rsid w:val="00FD7678"/>
    <w:rsid w:val="00FD7831"/>
    <w:rsid w:val="00FD78C0"/>
    <w:rsid w:val="00FE037B"/>
    <w:rsid w:val="00FE06E1"/>
    <w:rsid w:val="00FE159E"/>
    <w:rsid w:val="00FE1D4D"/>
    <w:rsid w:val="00FE233C"/>
    <w:rsid w:val="00FE28F3"/>
    <w:rsid w:val="00FE332A"/>
    <w:rsid w:val="00FE3334"/>
    <w:rsid w:val="00FE35C3"/>
    <w:rsid w:val="00FE3CBD"/>
    <w:rsid w:val="00FE4B24"/>
    <w:rsid w:val="00FE65E7"/>
    <w:rsid w:val="00FF033D"/>
    <w:rsid w:val="00FF0418"/>
    <w:rsid w:val="00FF0626"/>
    <w:rsid w:val="00FF0904"/>
    <w:rsid w:val="00FF0A4C"/>
    <w:rsid w:val="00FF1FDC"/>
    <w:rsid w:val="00FF23D4"/>
    <w:rsid w:val="00FF28A3"/>
    <w:rsid w:val="00FF325D"/>
    <w:rsid w:val="00FF40B4"/>
    <w:rsid w:val="00FF4C51"/>
    <w:rsid w:val="00FF4E98"/>
    <w:rsid w:val="00FF5055"/>
    <w:rsid w:val="00FF5401"/>
    <w:rsid w:val="00FF5461"/>
    <w:rsid w:val="00FF5561"/>
    <w:rsid w:val="00FF599F"/>
    <w:rsid w:val="00FF59E5"/>
    <w:rsid w:val="00FF5FB0"/>
    <w:rsid w:val="00FF6359"/>
    <w:rsid w:val="00FF6879"/>
    <w:rsid w:val="00FF6C22"/>
    <w:rsid w:val="00FF702E"/>
    <w:rsid w:val="00FF79F6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2"/>
    </o:shapelayout>
  </w:shapeDefaults>
  <w:decimalSymbol w:val="."/>
  <w:listSeparator w:val=","/>
  <w14:docId w14:val="44B2A576"/>
  <w15:docId w15:val="{4B2AB79C-0A6A-4366-BC11-8D4CFB9C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rsid w:val="00DC1FA4"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rsid w:val="00DC1FA4"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66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6786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166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786"/>
    <w:rPr>
      <w:rFonts w:ascii="Trebuchet MS" w:eastAsia="Times New Roman" w:hAnsi="Trebuchet MS"/>
      <w:color w:val="000000"/>
      <w:sz w:val="24"/>
    </w:rPr>
  </w:style>
  <w:style w:type="character" w:styleId="Emphasis">
    <w:name w:val="Emphasis"/>
    <w:basedOn w:val="DefaultParagraphFont"/>
    <w:qFormat/>
    <w:rsid w:val="00E12A3C"/>
    <w:rPr>
      <w:i/>
      <w:iCs/>
    </w:rPr>
  </w:style>
  <w:style w:type="paragraph" w:styleId="NoSpacing">
    <w:name w:val="No Spacing"/>
    <w:uiPriority w:val="1"/>
    <w:qFormat/>
    <w:rsid w:val="009910D2"/>
    <w:pPr>
      <w:suppressAutoHyphens/>
      <w:spacing w:line="100" w:lineRule="atLeast"/>
    </w:pPr>
    <w:rPr>
      <w:rFonts w:ascii="Calibri" w:eastAsia="Arial Unicode MS" w:hAnsi="Calibri" w:cs="Calibri"/>
      <w:kern w:val="2"/>
      <w:sz w:val="22"/>
      <w:szCs w:val="22"/>
      <w:lang w:eastAsia="ar-SA"/>
    </w:rPr>
  </w:style>
  <w:style w:type="paragraph" w:customStyle="1" w:styleId="Default">
    <w:name w:val="Default"/>
    <w:rsid w:val="00464E9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dy">
    <w:name w:val="Body"/>
    <w:rsid w:val="009A1A19"/>
    <w:rPr>
      <w:rFonts w:ascii="Helvetica" w:eastAsia="ヒラギノ角ゴ Pro W3" w:hAnsi="Helvetica"/>
      <w:color w:val="000000"/>
      <w:sz w:val="24"/>
    </w:rPr>
  </w:style>
  <w:style w:type="paragraph" w:customStyle="1" w:styleId="default0">
    <w:name w:val="default"/>
    <w:basedOn w:val="Normal"/>
    <w:rsid w:val="00D454E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ListParagraph">
    <w:name w:val="List Paragraph"/>
    <w:basedOn w:val="Normal"/>
    <w:uiPriority w:val="34"/>
    <w:qFormat/>
    <w:rsid w:val="0013726E"/>
    <w:pPr>
      <w:ind w:left="720"/>
      <w:contextualSpacing/>
    </w:pPr>
  </w:style>
  <w:style w:type="paragraph" w:customStyle="1" w:styleId="Standard">
    <w:name w:val="Standard"/>
    <w:rsid w:val="00B032CC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aqj">
    <w:name w:val="aqj"/>
    <w:basedOn w:val="DefaultParagraphFont"/>
    <w:rsid w:val="00F416D2"/>
  </w:style>
  <w:style w:type="character" w:customStyle="1" w:styleId="apple-converted-space">
    <w:name w:val="apple-converted-space"/>
    <w:basedOn w:val="DefaultParagraphFont"/>
    <w:rsid w:val="008D5F8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04ED"/>
    <w:rPr>
      <w:color w:val="808080"/>
      <w:shd w:val="clear" w:color="auto" w:fill="E6E6E6"/>
    </w:rPr>
  </w:style>
  <w:style w:type="character" w:customStyle="1" w:styleId="m5290925636950860258933393218-22052019">
    <w:name w:val="m_5290925636950860258933393218-22052019"/>
    <w:basedOn w:val="DefaultParagraphFont"/>
    <w:rsid w:val="009C3030"/>
  </w:style>
  <w:style w:type="character" w:styleId="Strong">
    <w:name w:val="Strong"/>
    <w:basedOn w:val="DefaultParagraphFont"/>
    <w:uiPriority w:val="22"/>
    <w:qFormat/>
    <w:rsid w:val="003205D6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222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54BD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45F96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5132A3"/>
    <w:rPr>
      <w:b/>
      <w:bCs/>
      <w:smallCaps/>
      <w:color w:val="F09415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EA2EF0"/>
    <w:rPr>
      <w:color w:val="605E5C"/>
      <w:shd w:val="clear" w:color="auto" w:fill="E1DFDD"/>
    </w:rPr>
  </w:style>
  <w:style w:type="paragraph" w:customStyle="1" w:styleId="m2113405974875913175msonospacing">
    <w:name w:val="m_2113405974875913175msonospacing"/>
    <w:basedOn w:val="Normal"/>
    <w:rsid w:val="00E1385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gd">
    <w:name w:val="gd"/>
    <w:basedOn w:val="DefaultParagraphFont"/>
    <w:rsid w:val="00136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2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3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1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63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5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1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34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8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7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31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226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8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6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13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0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5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0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54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2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6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3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548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973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9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93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9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9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484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5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58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89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5863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172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1424185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22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5546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787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2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74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432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0949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16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2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60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8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7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8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3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1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5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79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0249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4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18416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5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28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6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6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0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72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69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77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8974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5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0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93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6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46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389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011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76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26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08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84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8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4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73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62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82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3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30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76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55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66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9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5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8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0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7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4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5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2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26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52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66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760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745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21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966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844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936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814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178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4376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9971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7660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4778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82852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0377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55598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77584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1769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19195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9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3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43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96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27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967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3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74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46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811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679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156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936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009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0828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1979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44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71443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7894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2295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3362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35713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32186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8520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47379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010468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58360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90620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897444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37367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418532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8926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714612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91648276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504050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04720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7719159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2933848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8428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2476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6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7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4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00116">
      <w:bodyDiv w:val="1"/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134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9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9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17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23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8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4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713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8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579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54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947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579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4749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398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66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647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32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472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2441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0135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19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72180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65902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52233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6754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100756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68742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7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wdonmc@gmail.com" TargetMode="External"/><Relationship Id="rId18" Type="http://schemas.openxmlformats.org/officeDocument/2006/relationships/hyperlink" Target="mailto:landscaping@wellingtongreens.net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mailto:architecture@wellingtongreens.ne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ellingtongreens.net/" TargetMode="External"/><Relationship Id="rId17" Type="http://schemas.openxmlformats.org/officeDocument/2006/relationships/image" Target="media/image20.png"/><Relationship Id="rId25" Type="http://schemas.openxmlformats.org/officeDocument/2006/relationships/hyperlink" Target="mailto:wdonmc@gmail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mailto:landscaping@wellingtongreens.net" TargetMode="External"/><Relationship Id="rId29" Type="http://schemas.openxmlformats.org/officeDocument/2006/relationships/image" Target="media/image5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ublicdomainpictures.net/en/view-image.php?image=510799&amp;picture=july-4th-independence-day-america" TargetMode="External"/><Relationship Id="rId24" Type="http://schemas.openxmlformats.org/officeDocument/2006/relationships/hyperlink" Target="mailto:wdonmc@gmail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wdonmc@gmail.com" TargetMode="External"/><Relationship Id="rId23" Type="http://schemas.openxmlformats.org/officeDocument/2006/relationships/image" Target="media/image30.JPG"/><Relationship Id="rId28" Type="http://schemas.openxmlformats.org/officeDocument/2006/relationships/image" Target="media/image5.jpg"/><Relationship Id="rId10" Type="http://schemas.openxmlformats.org/officeDocument/2006/relationships/image" Target="media/image10.jpg"/><Relationship Id="rId19" Type="http://schemas.openxmlformats.org/officeDocument/2006/relationships/hyperlink" Target="mailto:architecture@wellingtongreens.net" TargetMode="External"/><Relationship Id="rId31" Type="http://schemas.openxmlformats.org/officeDocument/2006/relationships/image" Target="media/image60.jpg"/><Relationship Id="rId4" Type="http://schemas.openxmlformats.org/officeDocument/2006/relationships/settings" Target="settings.xml"/><Relationship Id="rId9" Type="http://schemas.openxmlformats.org/officeDocument/2006/relationships/hyperlink" Target="https://www.publicdomainpictures.net/en/view-image.php?image=510799&amp;picture=july-4th-independence-day-america" TargetMode="External"/><Relationship Id="rId14" Type="http://schemas.openxmlformats.org/officeDocument/2006/relationships/hyperlink" Target="https://wellingtongreens.net/" TargetMode="External"/><Relationship Id="rId22" Type="http://schemas.openxmlformats.org/officeDocument/2006/relationships/image" Target="media/image3.JPG"/><Relationship Id="rId27" Type="http://schemas.openxmlformats.org/officeDocument/2006/relationships/image" Target="media/image40.jpeg"/><Relationship Id="rId30" Type="http://schemas.openxmlformats.org/officeDocument/2006/relationships/image" Target="media/image6.jpg"/><Relationship Id="rId8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%5b1%5d.zip\BusinessNewsletter.dot" TargetMode="External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999B1-D7B5-44E4-A028-ACD8BB47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11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Don McIntyre</cp:lastModifiedBy>
  <cp:revision>7</cp:revision>
  <cp:lastPrinted>2026-06-27T21:20:00Z</cp:lastPrinted>
  <dcterms:created xsi:type="dcterms:W3CDTF">2026-06-29T18:24:00Z</dcterms:created>
  <dcterms:modified xsi:type="dcterms:W3CDTF">2026-06-29T18:36:00Z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